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4961"/>
        <w:gridCol w:w="223"/>
      </w:tblGrid>
      <w:tr w:rsidRPr="009A494D" w:rsidR="009A494D" w:rsidTr="00D90584" w14:paraId="04A6A66E" w14:textId="77777777">
        <w:tc>
          <w:tcPr>
            <w:tcW w:w="10146" w:type="dxa"/>
            <w:gridSpan w:val="4"/>
          </w:tcPr>
          <w:p w:rsidRPr="009A494D" w:rsidR="00171E6A" w:rsidRDefault="00616EBB" w14:paraId="54BBCA50" w14:textId="77777777">
            <w:pPr>
              <w:pStyle w:val="Titel"/>
            </w:pPr>
            <w:r w:rsidRPr="009A494D">
              <w:t xml:space="preserve">Prüfzeichen-Bestätigung </w:t>
            </w:r>
          </w:p>
          <w:p w:rsidRPr="009A494D" w:rsidR="00171E6A" w:rsidRDefault="00616EBB" w14:paraId="434D3993" w14:textId="77777777">
            <w:pPr>
              <w:pStyle w:val="Titel"/>
            </w:pPr>
            <w:r w:rsidRPr="009A494D">
              <w:t>für Bauprodukte</w:t>
            </w:r>
          </w:p>
        </w:tc>
      </w:tr>
      <w:tr w:rsidRPr="009A494D" w:rsidR="009A494D" w:rsidTr="001921D1" w14:paraId="34A138F8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539" w:hRule="exact"/>
        </w:trPr>
        <w:tc>
          <w:tcPr>
            <w:tcW w:w="4962" w:type="dxa"/>
            <w:gridSpan w:val="2"/>
          </w:tcPr>
          <w:p w:rsidRPr="009A494D" w:rsidR="00D90584" w:rsidP="00B36CB8" w:rsidRDefault="00D90584" w14:paraId="6928BA6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left w:val="nil"/>
              <w:bottom w:val="single" w:color="auto" w:sz="4" w:space="0"/>
            </w:tcBorders>
          </w:tcPr>
          <w:p w:rsidRPr="009A494D" w:rsidR="00D90584" w:rsidP="00B36CB8" w:rsidRDefault="00D90584" w14:paraId="6B8E8E68" w14:textId="752F072D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>Auftragsnummer</w:t>
            </w:r>
          </w:p>
          <w:p w:rsidRPr="009A494D" w:rsidR="00D90584" w:rsidP="00B36CB8" w:rsidRDefault="00D90584" w14:paraId="5A84D30B" w14:textId="310D7000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 xml:space="preserve">26E50139</w:t>
            </w:r>
            <w:proofErr w:type="gramStart"/>
            <w:proofErr w:type="gramEnd"/>
          </w:p>
        </w:tc>
      </w:tr>
      <w:tr w:rsidRPr="009A494D" w:rsidR="009A494D" w:rsidTr="001921D1" w14:paraId="287B9650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113" w:hRule="exact"/>
        </w:trPr>
        <w:tc>
          <w:tcPr>
            <w:tcW w:w="4962" w:type="dxa"/>
            <w:gridSpan w:val="2"/>
          </w:tcPr>
          <w:p w:rsidRPr="009A494D" w:rsidR="001921D1" w:rsidP="00B36CB8" w:rsidRDefault="001921D1" w14:paraId="31CDB57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nil"/>
            </w:tcBorders>
          </w:tcPr>
          <w:p w:rsidRPr="009A494D" w:rsidR="001921D1" w:rsidP="00B36CB8" w:rsidRDefault="001921D1" w14:paraId="3BB84D55" w14:textId="77777777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A494D" w:rsidR="009A494D" w:rsidTr="001921D1" w14:paraId="6C2FFED9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2813521E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9A494D" w:rsidR="00D90584" w:rsidP="00B36CB8" w:rsidRDefault="00D90584" w14:paraId="08422271" w14:textId="3B582E08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Behördenzentrum Lüneburg Nord - LAVES</w:t>
            </w:r>
            <w:proofErr w:type="gramStart"/>
            <w:proofErr w:type="gramEnd"/>
          </w:p>
        </w:tc>
      </w:tr>
      <w:tr w:rsidRPr="009A494D" w:rsidR="009A494D" w:rsidTr="001921D1" w14:paraId="4DEC386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0850B4B6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1B31508F" w14:textId="40EAAC7E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LAVES, Grundsanierung u. Anpassung Labor</w:t>
            </w:r>
            <w:proofErr w:type="gramStart"/>
            <w:proofErr w:type="gramEnd"/>
          </w:p>
        </w:tc>
      </w:tr>
      <w:tr w:rsidRPr="009A494D" w:rsidR="009A494D" w:rsidTr="00D90584" w14:paraId="6DF77DBC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7A3C483D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75AC4C49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VE09 - Tischlerarbeiten</w:t>
            </w:r>
            <w:proofErr w:type="gramStart"/>
            <w:proofErr w:type="gramEnd"/>
          </w:p>
        </w:tc>
      </w:tr>
      <w:tr w:rsidRPr="009A494D" w:rsidR="009A494D" w:rsidTr="00D90584" w14:paraId="6519246B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4A9F80D2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641DC4F0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 </w:t>
            </w:r>
            <w:proofErr w:type="gramStart"/>
            <w:proofErr w:type="gramEnd"/>
          </w:p>
        </w:tc>
      </w:tr>
    </w:tbl>
    <w:p w:rsidRPr="009A494D" w:rsidR="00171E6A" w:rsidRDefault="00616EBB" w14:paraId="3B6EE04F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31A4AA2" w14:textId="77777777">
        <w:tc>
          <w:tcPr>
            <w:tcW w:w="9917" w:type="dxa"/>
          </w:tcPr>
          <w:p w:rsidRPr="009A494D" w:rsidR="00171E6A" w:rsidRDefault="00616EBB" w14:paraId="27A0138A" w14:textId="77777777">
            <w:r w:rsidRPr="009A494D">
              <w:rPr>
                <w:b/>
                <w:bCs/>
              </w:rPr>
              <w:t>Kurzbeschreibung</w:t>
            </w:r>
            <w:r w:rsidRPr="009A494D">
              <w:t xml:space="preserve"> des Umfanges der baulichen Anlage</w:t>
            </w:r>
          </w:p>
        </w:tc>
      </w:tr>
      <w:tr w:rsidRPr="009A494D" w:rsidR="009A494D" w:rsidTr="00647A52" w14:paraId="46E3E668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ADF6DA" w14:textId="4A34E1F3">
            <w:r w:rsidRPr="009A494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0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0"/>
          </w:p>
        </w:tc>
      </w:tr>
      <w:tr w:rsidRPr="009A494D" w:rsidR="009A494D" w:rsidTr="00647A52" w14:paraId="30771105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300AFC1F" w14:textId="619DFD49">
            <w:r w:rsidRPr="009A494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1"/>
          </w:p>
        </w:tc>
      </w:tr>
      <w:tr w:rsidRPr="009A494D" w:rsidR="009A494D" w:rsidTr="00647A52" w14:paraId="189F23A7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D4CBE6" w14:textId="192CEC25">
            <w:r w:rsidRPr="009A494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2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2"/>
          </w:p>
        </w:tc>
      </w:tr>
      <w:tr w:rsidRPr="009A494D" w:rsidR="009A494D" w:rsidTr="00647A52" w14:paraId="02DE4B14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C278321" w14:textId="18E42E66">
            <w:r w:rsidRPr="009A494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3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3"/>
          </w:p>
        </w:tc>
      </w:tr>
      <w:tr w:rsidRPr="009A494D" w:rsidR="009A494D" w:rsidTr="00647A52" w14:paraId="186189FE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4F2F9B0" w14:textId="7D842210">
            <w:r w:rsidRPr="009A494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4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4"/>
          </w:p>
        </w:tc>
      </w:tr>
    </w:tbl>
    <w:p w:rsidRPr="009A494D" w:rsidR="00171E6A" w:rsidRDefault="00616EBB" w14:paraId="70F79077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389"/>
      </w:tblGrid>
      <w:tr w:rsidRPr="009A494D" w:rsidR="009A494D" w14:paraId="6DB9466F" w14:textId="77777777">
        <w:tc>
          <w:tcPr>
            <w:tcW w:w="9917" w:type="dxa"/>
            <w:gridSpan w:val="2"/>
          </w:tcPr>
          <w:p w:rsidRPr="009A494D" w:rsidR="00171E6A" w:rsidRDefault="00616EBB" w14:paraId="646E1219" w14:textId="77777777">
            <w:pPr>
              <w:rPr>
                <w:b/>
                <w:bCs/>
                <w:szCs w:val="20"/>
              </w:rPr>
            </w:pPr>
            <w:r w:rsidRPr="009A494D">
              <w:rPr>
                <w:b/>
                <w:bCs/>
                <w:szCs w:val="20"/>
              </w:rPr>
              <w:t>Ausführende Firma</w:t>
            </w:r>
          </w:p>
        </w:tc>
      </w:tr>
      <w:tr w:rsidRPr="009A494D" w:rsidR="009A494D" w:rsidTr="00647A52" w14:paraId="11E3CA66" w14:textId="77777777">
        <w:tc>
          <w:tcPr>
            <w:tcW w:w="1528" w:type="dxa"/>
            <w:vMerge w:val="restart"/>
          </w:tcPr>
          <w:p w:rsidRPr="009A494D" w:rsidR="00171E6A" w:rsidRDefault="00647A52" w14:paraId="77D00C1A" w14:textId="028A32F0">
            <w:r w:rsidRPr="009A494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5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5"/>
          </w:p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36D4459" w14:textId="0410DF44">
            <w:r w:rsidRPr="009A494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6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6"/>
          </w:p>
        </w:tc>
      </w:tr>
      <w:tr w:rsidRPr="009A494D" w:rsidR="009A494D" w:rsidTr="00647A52" w14:paraId="6B9B4AC8" w14:textId="77777777">
        <w:tc>
          <w:tcPr>
            <w:tcW w:w="1528" w:type="dxa"/>
            <w:vMerge/>
            <w:vAlign w:val="bottom"/>
          </w:tcPr>
          <w:p w:rsidRPr="009A494D" w:rsidR="00171E6A" w:rsidRDefault="00171E6A" w14:paraId="6AD86A24" w14:textId="77777777"/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B6CE509" w14:textId="4AABABCD">
            <w:r w:rsidRPr="009A494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7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7"/>
          </w:p>
        </w:tc>
      </w:tr>
    </w:tbl>
    <w:p w:rsidRPr="009A494D" w:rsidR="00171E6A" w:rsidRDefault="00616EBB" w14:paraId="3F90C38E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EBE2B9D" w14:textId="77777777">
        <w:tc>
          <w:tcPr>
            <w:tcW w:w="9917" w:type="dxa"/>
          </w:tcPr>
          <w:p w:rsidRPr="009A494D" w:rsidR="00171E6A" w:rsidRDefault="00616EBB" w14:paraId="2FAB03D1" w14:textId="77777777">
            <w:r w:rsidRPr="009A494D">
              <w:t>Es wird hiermit bestätigt, dass für die Montage der o.g. Anlage / des Anlagenteiles ausschließlich Bauprodukte verwendet wurden, die von ihrem jeweiligen Hersteller unter Beachtung der gültigen Vorschriften (s. Bauregelliste) in Verkehr gebracht worden sind.</w:t>
            </w:r>
          </w:p>
        </w:tc>
      </w:tr>
    </w:tbl>
    <w:p w:rsidRPr="009A494D" w:rsidR="00171E6A" w:rsidRDefault="00616EBB" w14:paraId="709BF2D6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1"/>
        <w:gridCol w:w="4816"/>
      </w:tblGrid>
      <w:tr w:rsidRPr="009A494D" w:rsidR="009A494D" w14:paraId="407CDAC6" w14:textId="77777777">
        <w:tc>
          <w:tcPr>
            <w:tcW w:w="9917" w:type="dxa"/>
            <w:gridSpan w:val="2"/>
          </w:tcPr>
          <w:p w:rsidRPr="009A494D" w:rsidR="00171E6A" w:rsidRDefault="00616EBB" w14:paraId="29BFDC8D" w14:textId="77777777">
            <w:pPr>
              <w:pStyle w:val="Tabelleninhalt"/>
            </w:pPr>
            <w:r w:rsidRPr="009A494D">
              <w:t> </w:t>
            </w:r>
          </w:p>
        </w:tc>
      </w:tr>
      <w:tr w:rsidRPr="009A494D" w:rsidR="009A494D" w14:paraId="3E50F25E" w14:textId="77777777">
        <w:tc>
          <w:tcPr>
            <w:tcW w:w="9917" w:type="dxa"/>
            <w:gridSpan w:val="2"/>
            <w:vAlign w:val="bottom"/>
          </w:tcPr>
          <w:p w:rsidRPr="009A494D" w:rsidR="00171E6A" w:rsidRDefault="00616EBB" w14:paraId="10E1B7B2" w14:textId="77777777">
            <w:r w:rsidRPr="009A494D">
              <w:t>Die erforderlichen Kennzeichnungen befinden sich auf den im Ordner</w:t>
            </w:r>
          </w:p>
        </w:tc>
      </w:tr>
      <w:tr w:rsidRPr="009A494D" w:rsidR="009A494D" w14:paraId="323A6A3F" w14:textId="77777777">
        <w:tc>
          <w:tcPr>
            <w:tcW w:w="9917" w:type="dxa"/>
            <w:gridSpan w:val="2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426EDDA9" w14:textId="43D517A1">
            <w:r w:rsidRPr="009A49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8"/>
          </w:p>
        </w:tc>
      </w:tr>
      <w:tr w:rsidRPr="009A494D" w:rsidR="009A494D" w14:paraId="65C77F7A" w14:textId="77777777">
        <w:tc>
          <w:tcPr>
            <w:tcW w:w="9917" w:type="dxa"/>
            <w:gridSpan w:val="2"/>
          </w:tcPr>
          <w:p w:rsidRPr="009A494D" w:rsidR="00171E6A" w:rsidRDefault="00616EBB" w14:paraId="060AC22A" w14:textId="77777777">
            <w:pPr>
              <w:pStyle w:val="Tabelleninhalt"/>
            </w:pPr>
            <w:r w:rsidRPr="009A494D">
              <w:t>gesammelten Unterlagen soweit sie sich nicht ausschließlich auf den Verpackungen befunden haben.</w:t>
            </w:r>
          </w:p>
        </w:tc>
      </w:tr>
      <w:tr w:rsidRPr="009A494D" w:rsidR="009A494D" w14:paraId="089A5EA6" w14:textId="77777777">
        <w:tc>
          <w:tcPr>
            <w:tcW w:w="9917" w:type="dxa"/>
            <w:gridSpan w:val="2"/>
          </w:tcPr>
          <w:p w:rsidRPr="009A494D" w:rsidR="00171E6A" w:rsidRDefault="00171E6A" w14:paraId="31724A55" w14:textId="77777777">
            <w:pPr>
              <w:pStyle w:val="Tabelleninhalt"/>
            </w:pPr>
          </w:p>
        </w:tc>
      </w:tr>
      <w:tr w:rsidRPr="009A494D" w:rsidR="009A494D" w14:paraId="0C611C9E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252DA986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63CD3B64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536C50A1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7D5E2081" w14:textId="641DCA48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F11E3E9" w14:textId="77777777">
            <w:pPr>
              <w:pStyle w:val="Tabelleninhalt"/>
            </w:pPr>
          </w:p>
        </w:tc>
      </w:tr>
      <w:tr w:rsidRPr="009A494D" w:rsidR="009A494D" w14:paraId="12EF317C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04938B01" w14:textId="77777777">
            <w:pPr>
              <w:pStyle w:val="Tabelleninhalt"/>
            </w:pPr>
            <w:r w:rsidRPr="009A494D">
              <w:t>(Ort, Datum)</w:t>
            </w:r>
          </w:p>
        </w:tc>
        <w:tc>
          <w:tcPr>
            <w:tcW w:w="4816" w:type="dxa"/>
          </w:tcPr>
          <w:p w:rsidRPr="009A494D" w:rsidR="00171E6A" w:rsidRDefault="00171E6A" w14:paraId="2B486248" w14:textId="77777777">
            <w:pPr>
              <w:pStyle w:val="Tabelleninhalt"/>
            </w:pPr>
          </w:p>
        </w:tc>
      </w:tr>
      <w:tr w:rsidRPr="009A494D" w:rsidR="009A494D" w14:paraId="0D198CC3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7D4A26E7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20C3695A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03AD57DF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2C10C601" w14:textId="65E616C7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A88CC7D" w14:textId="77777777">
            <w:pPr>
              <w:pStyle w:val="Tabelleninhalt"/>
            </w:pPr>
          </w:p>
        </w:tc>
      </w:tr>
      <w:tr w:rsidRPr="009A494D" w:rsidR="00171E6A" w14:paraId="7BBB1F19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2839D4E8" w14:textId="77777777">
            <w:pPr>
              <w:pStyle w:val="Tabelleninhalt"/>
            </w:pPr>
            <w:r w:rsidRPr="009A494D">
              <w:t>(Unterschrift ausführende Firma)</w:t>
            </w:r>
          </w:p>
        </w:tc>
        <w:tc>
          <w:tcPr>
            <w:tcW w:w="4816" w:type="dxa"/>
          </w:tcPr>
          <w:p w:rsidRPr="009A494D" w:rsidR="00171E6A" w:rsidRDefault="00171E6A" w14:paraId="4DA9875F" w14:textId="77777777">
            <w:pPr>
              <w:pStyle w:val="Tabelleninhalt"/>
            </w:pPr>
          </w:p>
        </w:tc>
      </w:tr>
    </w:tbl>
    <w:p w:rsidRPr="009A494D" w:rsidR="00171E6A" w:rsidRDefault="00171E6A" w14:paraId="54A50F3F" w14:textId="77777777"/>
    <w:sectPr w:rsidRPr="009A494D" w:rsidR="00171E6A" w:rsidSect="002F2268">
      <w:headerReference w:type="default" r:id="rId7"/>
      <w:footerReference w:type="default" r:id="rId8"/>
      <w:pgSz w:w="11906" w:h="16838"/>
      <w:pgMar w:top="1020" w:right="850" w:bottom="850" w:left="1134" w:header="454" w:footer="24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3E51" w:rsidP="00B93E51" w:rsidRDefault="00B93E51" w14:paraId="6853B3D4" w14:textId="77777777">
      <w:r>
        <w:separator/>
      </w:r>
    </w:p>
  </w:endnote>
  <w:endnote w:type="continuationSeparator" w:id="0">
    <w:p w:rsidR="00B93E51" w:rsidP="00B93E51" w:rsidRDefault="00B93E51" w14:paraId="3ECE315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07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4963"/>
      <w:gridCol w:w="2127"/>
    </w:tblGrid>
    <w:tr w:rsidR="002F2268" w:rsidTr="009A494D" w14:paraId="5CE52C52" w14:textId="77777777">
      <w:tc>
        <w:tcPr>
          <w:tcW w:w="3117" w:type="dxa"/>
          <w:vAlign w:val="bottom"/>
          <w:hideMark/>
        </w:tcPr>
        <w:p w:rsidR="002F2268" w:rsidP="002F2268" w:rsidRDefault="002F2268" w14:paraId="37A24AA7" w14:textId="77777777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7137C51C" wp14:anchorId="237F99B0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58051877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4963" w:type="dxa"/>
          <w:vAlign w:val="bottom"/>
        </w:tcPr>
        <w:p w:rsidR="002F2268" w:rsidP="002F2268" w:rsidRDefault="009A494D" w14:paraId="6816C44E" w14:textId="52947256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Prüfz_102916826.docx</w:t>
          </w:r>
          <w:proofErr w:type="gramStart"/>
          <w:proofErr w:type="gramEnd"/>
        </w:p>
      </w:tc>
      <w:tc>
        <w:tcPr>
          <w:tcW w:w="2127" w:type="dxa"/>
          <w:vAlign w:val="bottom"/>
          <w:hideMark/>
        </w:tcPr>
        <w:p w:rsidR="002F2268" w:rsidP="002F2268" w:rsidRDefault="002F2268" w14:paraId="1F983C90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9A494D" w:rsidR="009A494D" w:rsidP="002F2268" w:rsidRDefault="009A494D" w14:paraId="4C75C3CB" w14:textId="5CCCAFD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9A494D">
            <w:rPr>
              <w:snapToGrid w:val="0"/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2F2268" w:rsidP="002F2268" w:rsidRDefault="002F2268" w14:paraId="5EE21D01" w14:textId="45947481">
    <w:pPr>
      <w:pStyle w:val="Durchschuss"/>
      <w:tabs>
        <w:tab w:val="left" w:pos="450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3E51" w:rsidP="00B93E51" w:rsidRDefault="00B93E51" w14:paraId="4DA96C8C" w14:textId="77777777">
      <w:r>
        <w:separator/>
      </w:r>
    </w:p>
  </w:footnote>
  <w:footnote w:type="continuationSeparator" w:id="0">
    <w:p w:rsidR="00B93E51" w:rsidP="00B93E51" w:rsidRDefault="00B93E51" w14:paraId="17C38E9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3E51" w:rsidP="00B93E51" w:rsidRDefault="00B93E51" w14:paraId="31D784CC" w14:textId="0D4C6D52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Prüfzeichenbestätigung</w:t>
    </w:r>
  </w:p>
  <w:p w:rsidR="00B93E51" w:rsidP="00B93E51" w:rsidRDefault="00B93E51" w14:paraId="66BD3CF4" w14:textId="4AB7EEAE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Bauprodukte)</w:t>
    </w:r>
  </w:p>
  <w:p w:rsidR="00B93E51" w:rsidRDefault="00B93E51" w14:paraId="0E432AFF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3278"/>
    <w:multiLevelType w:val="multilevel"/>
    <w:tmpl w:val="B4D0FF6C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6168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6A"/>
    <w:rsid w:val="00073ED2"/>
    <w:rsid w:val="00171E6A"/>
    <w:rsid w:val="001921D1"/>
    <w:rsid w:val="001B5A72"/>
    <w:rsid w:val="002521B5"/>
    <w:rsid w:val="002F2268"/>
    <w:rsid w:val="00616EBB"/>
    <w:rsid w:val="00647A52"/>
    <w:rsid w:val="008E74F2"/>
    <w:rsid w:val="009A494D"/>
    <w:rsid w:val="00AF5410"/>
    <w:rsid w:val="00B93E51"/>
    <w:rsid w:val="00D90584"/>
    <w:rsid w:val="00FA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6A597B2"/>
  <w:documentProtection w:edit="forms" w:enforcement="true" w:cryptProviderType="rsaFull" w:cryptAlgorithmClass="hash" w:cryptAlgorithmType="typeAny" w:cryptAlgorithmSid="4" w:cryptSpinCount="50000" w:hash="morHA22fHjWyhEQRyARgNk4ep2w=" w:salt="XLYCLXGlnFRyiPtpXpGRQ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  <w:rPr>
      <w:color w:val="FF3333"/>
    </w:r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after="0"/>
    </w:pPr>
    <w:rPr>
      <w:sz w:val="8"/>
      <w:szCs w:val="8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Fuzeile">
    <w:name w:val="footer"/>
    <w:basedOn w:val="Standard"/>
    <w:link w:val="FuzeileZchn"/>
    <w:unhideWhenUsed/>
    <w:rsid w:val="00B93E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93E51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B93E51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B93E51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D90584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2F226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pruefz.dotx" TargetMode="External" Id="R9e3665aad4ef4d90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ofd-pruefz.dotx</ap:Template>
  <ap:DocSecurity>0</ap:DocSecurity>
  <ap:TotalTime>0</ap:TotalTime>
  <ap:Pages>1</ap:Pages>
  <ap:Words>126</ap:Words>
  <ap:Characters>800</ap:Characters>
  <ap:Application>Microsoft Office Word</ap:Application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925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24</cp:revision>
  <dcterms:created xsi:type="dcterms:W3CDTF">2015-08-10T14:48:00Z</dcterms:created>
  <dcterms:modified xsi:type="dcterms:W3CDTF">2022-09-07T09:56:00Z</dcterms:modified>
  <dc:language>de-DE</dc:language>
</cp:coreProperties>
</file>