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26A40212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NLBV 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Hannover,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San.Flachdach, baut.energ.Ert.Dachfl.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(30410 B7 0017)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Abbruch einer auf einem Dach befindlichen Lüftungszentrale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Eigenerklärung zu Artikel 5k der Verordnung (EU) 2022/576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  <w:lang w:val="fr-FR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216_102927917.docx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RkyleNzwvQGxyWnFhpyIVDPIGgA=" w:salt="+CMH9MsMWe+KAajKTc6w+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ae838950d5bd43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