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080-26-00580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BLB NRW BB/Duisburg/DU, NATO Schillk.WES Interim f.DCIS/LV Container - 080-26-00580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n einer militärischen Liegenschaft ist die Schaffung von vier Doppel Interims Container für DCIS Support Con-cept bases on Forward Support Point vorgesehen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