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25E50430</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Lg.f.üb.Truppen Ostenholz</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Neubau Feuerwache Ostenholz</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Atemschutzwerkstatt</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241_102900355.docx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ZZ/VSuaBKfLDOQHq3QPPQV2uJGM=" w:salt="9Jqjc8nJh6Fe2+gXhO9s0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2d06de40433b4b2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