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80-32-7210-23-002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BB / BI / HvB-Herzog von Braunschweig Kaserne Minden, Neubau Lagergebäude: Dachabdichtungsarbeiten / 080-26-00536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080-26-00536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Dachabdichtungsarbeiten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