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Forstdienstgehöft Lattenberg - Abbruch- und Entsorgungsarbeiten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Abbruch - und Entsorgungsarbeiten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