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2026/09/001 - Los 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Forstdienstgehöft Lattenberg - Abbruch- und Entsorgungsarbeiten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Abbruch - und Entsorgungsarbeiten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