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5282332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Forstdienstgehöft Lattenberg - Abbruch- und Entsorgungsarbeiten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2026/09/001 - Los 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Abbruch - und Entsorgungsarbeiten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