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Ev-2025-229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Kita Ev. Kirchengemeinde Fenster und Außentüren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Fenster und Türen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