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26A50135</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Zollamt Soltau</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13351 DZ 0001</w:t>
            </w:r>
            <w:proofErr w:type="gramStart"/>
            <w:proofErr w:type="gramEnd"/>
            <w:r>
              <w:rPr>
                <w:rStyle w:val="Ausflldaten"/>
              </w:rPr>
              <w:t xml:space="preserve"> - Neubau eines Zollamtes</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Installationn HKLS Zollamt</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1"/>
              <w:bCs w:val="1"/>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1</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2027</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0"/>
              <w:bCs w:val="0"/>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 </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0"/>
              <w:bCs w:val="0"/>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0"/>
                    <w:bCs w:val="0"/>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 </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1"/>
              <w:bCs w:val="1"/>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40</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2027</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Einrichtung von Unterkünften</w:t>
            </w:r>
            <w:proofErr w:type="gramStart"/>
            <w:proofErr w:type="gramEnd"/>
          </w:p>
          <w:p w:rsidR="001D4528" w:rsidRDefault="009B43F8" w14:paraId="7EC0BA34" w14:textId="77777777">
            <w:r>
              <w:rPr>
                <w:rStyle w:val="Ausflldaten"/>
              </w:rPr>
              <w:t xml:space="preserve">Unterkünfte wie Schlafräume und Aufenthaltsräume für die Freizeit dürfen in der Liegenschaft, in der sich die Baustelle befindet, nicht eingerichtet werden.	 </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Bautagesberichte</w:t>
            </w:r>
            <w:proofErr w:type="gramStart"/>
            <w:proofErr w:type="gramEnd"/>
          </w:p>
          <w:p w:rsidR="001D4528" w:rsidRDefault="009B43F8" w14:paraId="7EC0BA34" w14:textId="77777777">
            <w:r>
              <w:rPr>
                <w:rStyle w:val="Ausflldaten"/>
              </w:rPr>
              <w:t xml:space="preserve">Der Auftragnehmer hat Bautagesberichte zu führen und dem Auftraggeber wöchentlich zu übergeben. Sie müssen alle Angaben enthalten, die für die Ausführung von Bedeutung sind, wie z.B. Angaben über Namen und Berufsbezeichnung der Arbeitskräfte, Angaben über die ausgeführte Arbeit, geleistete Stunden, Baufortschritt und sonstige Vorkommnisse.</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10.4</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Baustellenordnung/Koordination der Arbeiten auf der Baustelle</w:t>
            </w:r>
            <w:proofErr w:type="gramStart"/>
            <w:proofErr w:type="gramEnd"/>
          </w:p>
          <w:p w:rsidR="001D4528" w:rsidRDefault="009B43F8" w14:paraId="7EC0BA34" w14:textId="77777777">
            <w:r>
              <w:rPr>
                <w:rStyle w:val="Ausflldaten"/>
              </w:rPr>
              <w:t xml:space="preserve">Die Baustellenordnung ist Bestandteil der Vergabeunterlagen und wird damit Vertragsbestandteil. Für das Bauvorhaben ist ein Sicherheits- und Gesundheitskoordinator beauftragt. Dessen Hinweise, Sicherheits- und Gesundheitsschutzplan etc. sind zu beachten.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10.5</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Kommunikation auf der Baustelle</w:t>
            </w:r>
            <w:proofErr w:type="gramStart"/>
            <w:proofErr w:type="gramEnd"/>
          </w:p>
          <w:p w:rsidR="001D4528" w:rsidRDefault="009B43F8" w14:paraId="7EC0BA34" w14:textId="77777777">
            <w:r>
              <w:rPr>
                <w:rStyle w:val="Ausflldaten"/>
              </w:rPr>
              <w:t xml:space="preserve">Um die fachliche Kommunikation auf der Baustelle zwischen den Arbeitskräften des Auftragnehmers und den Vertretern des Auftraggebers bzw. seiner Erfüllungsgehilfen zu gewährleisten, muss stets zumindest eine Person mit Leitungsfunktion der auf der Baustelle anwesenden Arbeitskräften des Auftragnehmers über ausreichende Deutschkenntnisse verfügen.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10.6</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10.7</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Baustellenbesprechungen</w:t>
            </w:r>
            <w:proofErr w:type="gramStart"/>
            <w:proofErr w:type="gramEnd"/>
          </w:p>
          <w:p w:rsidR="001D4528" w:rsidRDefault="009B43F8" w14:paraId="7EC0BA34" w14:textId="77777777">
            <w:r>
              <w:rPr>
                <w:rStyle w:val="Ausflldaten"/>
              </w:rPr>
              <w:t xml:space="preserve">Der Auftragnehmer hat zu den Baustellenbesprechungen, die der Auftraggeber regelmäßig durchführt, einen geeigneten bevollmächtigten Vertreter zu entsenden.</w:t>
            </w:r>
            <w:proofErr w:type="gramStart"/>
            <w:proofErr w:type="gramEnd"/>
            <w:r>
              <w:br/>
              <w:rPr>
                <w:rStyle w:val="Ausflldaten"/>
              </w:rPr>
              <w:t xml:space="preserve">- Die Besprechungen finden jeweils __ statt.</w:t>
            </w:r>
          </w:p>
        </w:tc>
      </w:tr>
      <w:tr w:rsidR="001D4528" w14:paraId="42B46436" w14:textId="77777777">
        <w:trPr>
          <w:cantSplit/>
        </w:trPr>
        <w:tc>
          <w:tcPr>
            <w:tcW w:w="847" w:type="dxa"/>
          </w:tcPr>
          <w:p w:rsidR="001D4528" w:rsidRDefault="009B43F8" w14:paraId="6240DAEF" w14:textId="77777777">
            <w:pPr>
              <w:pStyle w:val="berschrift2"/>
            </w:pPr>
            <w:r>
              <w:t xml:space="preserve">10.8</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CE-Bestätigung</w:t>
            </w:r>
            <w:proofErr w:type="gramStart"/>
            <w:proofErr w:type="gramEnd"/>
          </w:p>
          <w:p w:rsidR="001D4528" w:rsidRDefault="009B43F8" w14:paraId="7EC0BA34" w14:textId="77777777">
            <w:r>
              <w:rPr>
                <w:rStyle w:val="Ausflldaten"/>
              </w:rPr>
              <w:t xml:space="preserve">Der Auftragnehmer hat, vor Abnahme seiner Leistung, mit dem Formblatt „CE-Bestätigung“ [s. Aufforderung zur Abgabe eines Angebots – Anlage A)] zu bestätigen, das für die Montage der Anlage bzw. des Anlagenteils ausschließlich elektrische Betriebsmittel verwendet wurden, die von ihrem jeweiligen Hersteller unter Beachtung der gültigen Vorschriften in Verkehr gebracht worden sind.</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214_102930037.docx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x8JJqVETibm+qHBsFlOsJi842BY=" w:salt="h2qKCpZ8vEPYTSRfpILNK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5687f2056efa4bd8"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