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26A50135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Zollamt Soltau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Soltau,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Neubau eines Zollamtes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(13351 DZ 0001)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Installationn HKLS Zollamt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Anl.2_Erklaerung_zu_Art.5k_Abs1_VO_EU_2022_576 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216_102930037.docx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lOiJ1Oi7I0QMugw+fVO2P9hIJd4=" w:salt="WKJRoqCV9j9gS2Wrhnt1X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69f993c5d8ba4ca5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