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26A50135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Zollamt Soltau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13351 DZ 0001</w:t>
            </w:r>
            <w:proofErr w:type="gramStart"/>
            <w:proofErr w:type="gramEnd"/>
            <w:r>
              <w:rPr>
                <w:b/>
              </w:rPr>
              <w:tab/>
              <w:t xml:space="preserve">Neubau eines Zollamtes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Installationn HKLS Zollamt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222_102930037.docx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O+ChOwJvhWZIKQzQZviE85P6iic=" w:salt="A9N+3S0S2PFjiFxJJBZDm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fd94f2c2e5a84944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