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26A50135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Zollamt Soltau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13351 DZ 0001</w:t>
            </w:r>
            <w:proofErr w:type="gramStart"/>
            <w:proofErr w:type="gramEnd"/>
            <w:r>
              <w:rPr>
                <w:b/>
              </w:rPr>
              <w:tab/>
              <w:t xml:space="preserve">Neubau eines Zollamtes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Installationn HKLS Zollamt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221_102930037.docx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61WZnLxeMEqdsmzKVbtP0xJiOWg=" w:salt="QrcQ8ep619rn0Gi7fF9in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f92e0c4856f94da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