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CE_Zu_102930037.docx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Hb7CGhm3r5O3xG25SQuzq/KtzM8=" w:salt="OsEtcYOT96LCHaZX1K2Tr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569fa093e03a49e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