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26A50135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13351 DZ 0001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Zollamt Soltau</w:t>
            </w:r>
            <w:proofErr w:type="gramStart"/>
            <w:proofErr w:type="gramEnd"/>
            <w:r>
              <w:rPr>
                <w:rStyle w:val="Ausflldaten"/>
              </w:rPr>
              <w:t xml:space="preserve">, Neubau eines Zollamtes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Installationn HKLS Zollamt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244_102930037.docx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Z7DPtsEsG5E2B9m4IJKrUg4QeoA=" w:salt="pXy6xHr424HpErJs9Cezc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18e87df4fe3e450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