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CF6" w:rsidRDefault="00461CF6" w:rsidP="00AD7D18">
      <w:pPr>
        <w:pStyle w:val="Kopfzeile"/>
        <w:tabs>
          <w:tab w:val="clear" w:pos="4536"/>
          <w:tab w:val="clear" w:pos="9072"/>
        </w:tabs>
        <w:spacing w:line="276" w:lineRule="auto"/>
        <w:rPr>
          <w:sz w:val="20"/>
        </w:rPr>
      </w:pPr>
    </w:p>
    <w:p w:rsidR="007B7FE3" w:rsidRDefault="007B7FE3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</w:pPr>
      <w:bookmarkStart w:id="0" w:name="PointOne"/>
      <w:bookmarkStart w:id="1" w:name="eAnschrift"/>
      <w:bookmarkEnd w:id="0"/>
    </w:p>
    <w:p w:rsidR="00442720" w:rsidRDefault="00442720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</w:pPr>
    </w:p>
    <w:p w:rsidR="00442720" w:rsidRDefault="00442720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</w:pPr>
    </w:p>
    <w:bookmarkEnd w:id="1"/>
    <w:p w:rsidR="00442720" w:rsidRDefault="007B4995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</w:pPr>
      <w:r>
        <w:t>Interessenten/ Bieter</w:t>
      </w:r>
    </w:p>
    <w:p w:rsidR="007B7FE3" w:rsidRDefault="007B7FE3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</w:pPr>
    </w:p>
    <w:p w:rsidR="00035941" w:rsidRPr="006918B6" w:rsidRDefault="00E10625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  <w:rPr>
          <w:sz w:val="10"/>
          <w:szCs w:val="10"/>
        </w:rPr>
      </w:pPr>
      <w:r>
        <w:br w:type="column"/>
      </w:r>
    </w:p>
    <w:p w:rsidR="00035941" w:rsidRDefault="00442720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  <w:rPr>
          <w:sz w:val="20"/>
        </w:rPr>
      </w:pPr>
      <w:bookmarkStart w:id="2" w:name="VAmt"/>
      <w:bookmarkStart w:id="3" w:name="SBAuskunftAmt"/>
      <w:bookmarkEnd w:id="2"/>
      <w:r>
        <w:rPr>
          <w:sz w:val="20"/>
        </w:rPr>
        <w:t>Zentrale Gebäudewirtschaft</w:t>
      </w:r>
    </w:p>
    <w:p w:rsidR="00442720" w:rsidRDefault="00442720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  <w:rPr>
          <w:sz w:val="20"/>
        </w:rPr>
      </w:pPr>
      <w:r>
        <w:rPr>
          <w:sz w:val="20"/>
        </w:rPr>
        <w:t>Immobilienwirtschaft</w:t>
      </w:r>
    </w:p>
    <w:p w:rsidR="00442720" w:rsidRDefault="00442720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  <w:rPr>
          <w:sz w:val="20"/>
        </w:rPr>
      </w:pPr>
    </w:p>
    <w:p w:rsidR="00442720" w:rsidRDefault="00442720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  <w:rPr>
          <w:sz w:val="20"/>
        </w:rPr>
      </w:pPr>
      <w:r>
        <w:rPr>
          <w:sz w:val="20"/>
        </w:rPr>
        <w:t>Postanschrift: Rathausplatz 2</w:t>
      </w:r>
    </w:p>
    <w:p w:rsidR="00442720" w:rsidRDefault="00442720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  <w:rPr>
          <w:sz w:val="20"/>
        </w:rPr>
      </w:pPr>
      <w:r>
        <w:rPr>
          <w:sz w:val="20"/>
        </w:rPr>
        <w:t>Büro: Gustav-Adolf-Straße 4</w:t>
      </w:r>
      <w:bookmarkEnd w:id="3"/>
    </w:p>
    <w:p w:rsidR="00442720" w:rsidRDefault="00442720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  <w:rPr>
          <w:sz w:val="20"/>
        </w:rPr>
      </w:pPr>
      <w:bookmarkStart w:id="4" w:name="SBAmtStr"/>
    </w:p>
    <w:bookmarkEnd w:id="4"/>
    <w:p w:rsidR="00E10625" w:rsidRDefault="00E10625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  <w:rPr>
          <w:sz w:val="20"/>
        </w:rPr>
      </w:pPr>
    </w:p>
    <w:p w:rsidR="00E10625" w:rsidRPr="00A83EE3" w:rsidRDefault="00442720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  <w:rPr>
          <w:b/>
          <w:sz w:val="20"/>
        </w:rPr>
      </w:pPr>
      <w:bookmarkStart w:id="5" w:name="SBAuskunft"/>
      <w:r>
        <w:rPr>
          <w:b/>
          <w:sz w:val="20"/>
        </w:rPr>
        <w:t>Frau Parczyk</w:t>
      </w:r>
      <w:bookmarkEnd w:id="5"/>
    </w:p>
    <w:p w:rsidR="00E10625" w:rsidRDefault="00E10625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  <w:rPr>
          <w:sz w:val="20"/>
        </w:rPr>
      </w:pPr>
      <w:r>
        <w:rPr>
          <w:sz w:val="20"/>
        </w:rPr>
        <w:t>Zimmer</w:t>
      </w:r>
      <w:r w:rsidR="002B4616">
        <w:rPr>
          <w:sz w:val="20"/>
        </w:rPr>
        <w:t xml:space="preserve">: </w:t>
      </w:r>
      <w:bookmarkStart w:id="6" w:name="SBZimmer"/>
      <w:r w:rsidR="00442720">
        <w:rPr>
          <w:sz w:val="20"/>
        </w:rPr>
        <w:t>21</w:t>
      </w:r>
      <w:r w:rsidR="005401A1">
        <w:rPr>
          <w:sz w:val="20"/>
        </w:rPr>
        <w:t>8</w:t>
      </w:r>
      <w:r w:rsidR="00442720">
        <w:rPr>
          <w:sz w:val="20"/>
        </w:rPr>
        <w:t>/2.OG</w:t>
      </w:r>
      <w:bookmarkEnd w:id="6"/>
    </w:p>
    <w:p w:rsidR="00E10625" w:rsidRDefault="00E10625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  <w:rPr>
          <w:sz w:val="20"/>
        </w:rPr>
      </w:pPr>
      <w:bookmarkStart w:id="7" w:name="eLeerZ"/>
    </w:p>
    <w:bookmarkEnd w:id="7"/>
    <w:p w:rsidR="00E10625" w:rsidRDefault="00E10625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  <w:rPr>
          <w:sz w:val="20"/>
        </w:rPr>
      </w:pPr>
      <w:r>
        <w:rPr>
          <w:sz w:val="20"/>
        </w:rPr>
        <w:t>Telefon</w:t>
      </w:r>
      <w:r w:rsidR="00202C80">
        <w:rPr>
          <w:sz w:val="20"/>
        </w:rPr>
        <w:t>:</w:t>
      </w:r>
      <w:r w:rsidR="00877667">
        <w:rPr>
          <w:sz w:val="20"/>
        </w:rPr>
        <w:t xml:space="preserve"> </w:t>
      </w:r>
      <w:r w:rsidR="00EC4041">
        <w:rPr>
          <w:sz w:val="20"/>
        </w:rPr>
        <w:t>0</w:t>
      </w:r>
      <w:r w:rsidR="00C64B89">
        <w:rPr>
          <w:sz w:val="20"/>
        </w:rPr>
        <w:t>2351</w:t>
      </w:r>
      <w:r w:rsidR="00202C80">
        <w:rPr>
          <w:sz w:val="20"/>
        </w:rPr>
        <w:t xml:space="preserve"> </w:t>
      </w:r>
      <w:r>
        <w:rPr>
          <w:sz w:val="20"/>
        </w:rPr>
        <w:t>17-</w:t>
      </w:r>
      <w:bookmarkStart w:id="8" w:name="SBTel"/>
      <w:r w:rsidR="00442720">
        <w:rPr>
          <w:sz w:val="20"/>
        </w:rPr>
        <w:t>2440</w:t>
      </w:r>
      <w:bookmarkEnd w:id="8"/>
    </w:p>
    <w:p w:rsidR="00A54872" w:rsidRDefault="00E10625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  <w:rPr>
          <w:sz w:val="20"/>
        </w:rPr>
      </w:pPr>
      <w:r>
        <w:rPr>
          <w:sz w:val="20"/>
        </w:rPr>
        <w:t>Telefax</w:t>
      </w:r>
      <w:r w:rsidR="00202C80">
        <w:rPr>
          <w:sz w:val="20"/>
        </w:rPr>
        <w:t>:</w:t>
      </w:r>
      <w:r w:rsidR="00877667">
        <w:rPr>
          <w:sz w:val="20"/>
        </w:rPr>
        <w:t xml:space="preserve"> </w:t>
      </w:r>
      <w:r w:rsidR="00EC4041">
        <w:rPr>
          <w:sz w:val="20"/>
        </w:rPr>
        <w:t>0</w:t>
      </w:r>
      <w:r w:rsidR="00C64B89">
        <w:rPr>
          <w:sz w:val="20"/>
        </w:rPr>
        <w:t>2351</w:t>
      </w:r>
      <w:r w:rsidR="00E7144C">
        <w:rPr>
          <w:sz w:val="20"/>
        </w:rPr>
        <w:t xml:space="preserve"> </w:t>
      </w:r>
      <w:bookmarkStart w:id="9" w:name="SBFax"/>
      <w:r w:rsidR="00442720">
        <w:rPr>
          <w:sz w:val="20"/>
        </w:rPr>
        <w:t>17-1720</w:t>
      </w:r>
      <w:bookmarkEnd w:id="9"/>
    </w:p>
    <w:p w:rsidR="00E10625" w:rsidRPr="00202C80" w:rsidRDefault="00442720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  <w:rPr>
          <w:b/>
          <w:sz w:val="14"/>
        </w:rPr>
      </w:pPr>
      <w:bookmarkStart w:id="10" w:name="SBemail"/>
      <w:r>
        <w:rPr>
          <w:b/>
          <w:sz w:val="14"/>
        </w:rPr>
        <w:t>natalia.parczyk@luedenscheid.de</w:t>
      </w:r>
      <w:bookmarkEnd w:id="10"/>
    </w:p>
    <w:p w:rsidR="009E23C8" w:rsidRDefault="009E23C8" w:rsidP="00AD7D18">
      <w:pPr>
        <w:tabs>
          <w:tab w:val="left" w:pos="880"/>
        </w:tabs>
        <w:spacing w:line="276" w:lineRule="auto"/>
        <w:rPr>
          <w:sz w:val="20"/>
        </w:rPr>
      </w:pPr>
      <w:bookmarkStart w:id="11" w:name="eUF1"/>
      <w:bookmarkEnd w:id="11"/>
    </w:p>
    <w:p w:rsidR="00E10625" w:rsidRDefault="004D53BA" w:rsidP="00042B25">
      <w:pPr>
        <w:tabs>
          <w:tab w:val="left" w:pos="880"/>
        </w:tabs>
        <w:spacing w:line="276" w:lineRule="auto"/>
        <w:rPr>
          <w:sz w:val="20"/>
        </w:rPr>
      </w:pPr>
      <w:r>
        <w:rPr>
          <w:sz w:val="20"/>
        </w:rPr>
        <w:t>02.01.2026</w:t>
      </w:r>
    </w:p>
    <w:p w:rsidR="00E10625" w:rsidRDefault="00E10625" w:rsidP="00AD7D18">
      <w:pPr>
        <w:spacing w:line="276" w:lineRule="auto"/>
        <w:rPr>
          <w:sz w:val="8"/>
        </w:rPr>
      </w:pPr>
    </w:p>
    <w:p w:rsidR="00E10625" w:rsidRDefault="00E10625" w:rsidP="00AD7D18">
      <w:pPr>
        <w:spacing w:line="276" w:lineRule="auto"/>
        <w:rPr>
          <w:sz w:val="8"/>
        </w:rPr>
        <w:sectPr w:rsidR="00E10625" w:rsidSect="00DB48E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134" w:right="567" w:bottom="1134" w:left="1418" w:header="539" w:footer="720" w:gutter="0"/>
          <w:paperSrc w:first="7" w:other="7"/>
          <w:cols w:num="2" w:space="1931" w:equalWidth="0">
            <w:col w:w="4820" w:space="1931"/>
            <w:col w:w="3170"/>
          </w:cols>
          <w:titlePg/>
          <w:docGrid w:linePitch="299"/>
        </w:sectPr>
      </w:pPr>
    </w:p>
    <w:p w:rsidR="00E10625" w:rsidRDefault="00E10625" w:rsidP="00AD7D18">
      <w:pPr>
        <w:pStyle w:val="Kopfzeile"/>
        <w:tabs>
          <w:tab w:val="clear" w:pos="4536"/>
          <w:tab w:val="clear" w:pos="9072"/>
        </w:tabs>
        <w:spacing w:line="276" w:lineRule="auto"/>
      </w:pPr>
    </w:p>
    <w:p w:rsidR="00C64B89" w:rsidRDefault="00C64B89" w:rsidP="00AD7D18">
      <w:pPr>
        <w:pStyle w:val="Kopfzeile"/>
        <w:tabs>
          <w:tab w:val="clear" w:pos="4536"/>
          <w:tab w:val="clear" w:pos="9072"/>
        </w:tabs>
        <w:spacing w:line="276" w:lineRule="auto"/>
        <w:jc w:val="both"/>
      </w:pPr>
    </w:p>
    <w:p w:rsidR="00442720" w:rsidRPr="007B4995" w:rsidRDefault="00442720" w:rsidP="00442720">
      <w:pPr>
        <w:rPr>
          <w:rFonts w:cs="Arial"/>
          <w:b/>
          <w:sz w:val="20"/>
        </w:rPr>
      </w:pPr>
      <w:bookmarkStart w:id="14" w:name="eBetr"/>
      <w:r w:rsidRPr="007B4995">
        <w:rPr>
          <w:rFonts w:cs="Arial"/>
          <w:b/>
          <w:sz w:val="20"/>
        </w:rPr>
        <w:t xml:space="preserve">Vergabe von </w:t>
      </w:r>
      <w:r w:rsidR="00450DA1">
        <w:rPr>
          <w:rFonts w:cs="Arial"/>
          <w:b/>
          <w:sz w:val="20"/>
        </w:rPr>
        <w:t>Dienst- und Lieferleistungen</w:t>
      </w:r>
    </w:p>
    <w:p w:rsidR="00442720" w:rsidRDefault="00442720" w:rsidP="00442720">
      <w:pPr>
        <w:tabs>
          <w:tab w:val="left" w:pos="1838"/>
        </w:tabs>
        <w:rPr>
          <w:rFonts w:cs="Arial"/>
          <w:sz w:val="20"/>
        </w:rPr>
      </w:pPr>
    </w:p>
    <w:p w:rsidR="007C0C4E" w:rsidRPr="00442720" w:rsidRDefault="007C0C4E" w:rsidP="00442720">
      <w:pPr>
        <w:tabs>
          <w:tab w:val="left" w:pos="1838"/>
        </w:tabs>
        <w:rPr>
          <w:rFonts w:cs="Arial"/>
          <w:sz w:val="20"/>
        </w:rPr>
      </w:pPr>
    </w:p>
    <w:p w:rsidR="00754AE4" w:rsidRPr="00754AE4" w:rsidRDefault="00442720" w:rsidP="00442720">
      <w:pPr>
        <w:rPr>
          <w:rFonts w:cs="Arial"/>
          <w:sz w:val="20"/>
        </w:rPr>
      </w:pPr>
      <w:r w:rsidRPr="00754AE4">
        <w:rPr>
          <w:rFonts w:cs="Arial"/>
          <w:sz w:val="20"/>
        </w:rPr>
        <w:t xml:space="preserve">Folgende </w:t>
      </w:r>
      <w:r w:rsidR="00450DA1">
        <w:rPr>
          <w:rFonts w:cs="Arial"/>
          <w:sz w:val="20"/>
        </w:rPr>
        <w:t>Dienst- oder Lieferle</w:t>
      </w:r>
      <w:r w:rsidR="00754AE4" w:rsidRPr="00754AE4">
        <w:rPr>
          <w:rFonts w:cs="Arial"/>
          <w:sz w:val="20"/>
        </w:rPr>
        <w:t xml:space="preserve">istung </w:t>
      </w:r>
      <w:r w:rsidRPr="00754AE4">
        <w:rPr>
          <w:rFonts w:cs="Arial"/>
          <w:sz w:val="20"/>
        </w:rPr>
        <w:t>soll vergeben werden:</w:t>
      </w:r>
    </w:p>
    <w:p w:rsidR="004D53BA" w:rsidRDefault="004D53BA" w:rsidP="004D53BA">
      <w:pPr>
        <w:widowControl w:val="0"/>
        <w:tabs>
          <w:tab w:val="left" w:pos="480"/>
          <w:tab w:val="left" w:pos="840"/>
          <w:tab w:val="left" w:pos="5400"/>
        </w:tabs>
        <w:autoSpaceDE w:val="0"/>
        <w:autoSpaceDN w:val="0"/>
        <w:adjustRightInd w:val="0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Lieferung </w:t>
      </w:r>
      <w:r>
        <w:rPr>
          <w:rFonts w:cs="Arial"/>
          <w:b/>
          <w:sz w:val="20"/>
        </w:rPr>
        <w:t>von Möbeln</w:t>
      </w:r>
      <w:r>
        <w:rPr>
          <w:rFonts w:cs="Arial"/>
          <w:b/>
          <w:sz w:val="20"/>
        </w:rPr>
        <w:t xml:space="preserve"> für die neuen Räume der VHS Lüdenscheid</w:t>
      </w:r>
    </w:p>
    <w:p w:rsidR="00442720" w:rsidRPr="00442720" w:rsidRDefault="00442720" w:rsidP="00442720">
      <w:pPr>
        <w:rPr>
          <w:rFonts w:cs="Arial"/>
          <w:sz w:val="20"/>
        </w:rPr>
      </w:pPr>
    </w:p>
    <w:p w:rsidR="00442720" w:rsidRPr="00442720" w:rsidRDefault="00442720" w:rsidP="00442720">
      <w:pPr>
        <w:rPr>
          <w:rFonts w:cs="Arial"/>
          <w:sz w:val="20"/>
        </w:rPr>
      </w:pPr>
      <w:r w:rsidRPr="00442720">
        <w:rPr>
          <w:rFonts w:cs="Arial"/>
          <w:sz w:val="20"/>
        </w:rPr>
        <w:t>Sehr geehrte Damen und Herren,</w:t>
      </w:r>
    </w:p>
    <w:p w:rsidR="00442720" w:rsidRPr="00442720" w:rsidRDefault="00442720" w:rsidP="00442720">
      <w:pPr>
        <w:rPr>
          <w:rFonts w:cs="Arial"/>
          <w:sz w:val="20"/>
        </w:rPr>
      </w:pPr>
    </w:p>
    <w:p w:rsidR="00442720" w:rsidRDefault="00442720" w:rsidP="00442720">
      <w:pPr>
        <w:rPr>
          <w:rFonts w:cs="Arial"/>
          <w:sz w:val="20"/>
        </w:rPr>
      </w:pPr>
      <w:r w:rsidRPr="00442720">
        <w:rPr>
          <w:rFonts w:cs="Arial"/>
          <w:sz w:val="20"/>
        </w:rPr>
        <w:t xml:space="preserve">sollten Sie Interesse an dieser Ausschreibung haben, füllen Sie bitte die beigefügte Angebotserklärung und </w:t>
      </w:r>
      <w:r w:rsidR="00754AE4">
        <w:rPr>
          <w:rFonts w:cs="Arial"/>
          <w:sz w:val="20"/>
        </w:rPr>
        <w:t>das</w:t>
      </w:r>
      <w:r w:rsidRPr="00442720">
        <w:rPr>
          <w:rFonts w:cs="Arial"/>
          <w:sz w:val="20"/>
        </w:rPr>
        <w:t xml:space="preserve"> Leistungsverzeichnis aus und </w:t>
      </w:r>
      <w:r w:rsidR="007F622D">
        <w:rPr>
          <w:rFonts w:cs="Arial"/>
          <w:sz w:val="20"/>
        </w:rPr>
        <w:t>stellen</w:t>
      </w:r>
      <w:r w:rsidRPr="00442720">
        <w:rPr>
          <w:rFonts w:cs="Arial"/>
          <w:sz w:val="20"/>
        </w:rPr>
        <w:t xml:space="preserve"> </w:t>
      </w:r>
      <w:r w:rsidR="00047B96" w:rsidRPr="00047B96">
        <w:rPr>
          <w:sz w:val="20"/>
        </w:rPr>
        <w:t xml:space="preserve">Ihr elektronisches Angebot auf der Vergabeplattform </w:t>
      </w:r>
      <w:hyperlink r:id="rId14" w:history="1">
        <w:r w:rsidR="00047B96" w:rsidRPr="00047B96">
          <w:rPr>
            <w:color w:val="0000FF"/>
            <w:sz w:val="20"/>
            <w:u w:val="single"/>
          </w:rPr>
          <w:t>www.</w:t>
        </w:r>
        <w:r w:rsidR="00C3598E">
          <w:rPr>
            <w:color w:val="0000FF"/>
            <w:sz w:val="20"/>
            <w:u w:val="single"/>
          </w:rPr>
          <w:t>vergabe-</w:t>
        </w:r>
        <w:r w:rsidR="00047B96" w:rsidRPr="00047B96">
          <w:rPr>
            <w:color w:val="0000FF"/>
            <w:sz w:val="20"/>
            <w:u w:val="single"/>
          </w:rPr>
          <w:t>westfalen.de</w:t>
        </w:r>
      </w:hyperlink>
      <w:r w:rsidR="00047B96">
        <w:rPr>
          <w:sz w:val="20"/>
        </w:rPr>
        <w:t xml:space="preserve"> </w:t>
      </w:r>
      <w:r w:rsidR="00047B96">
        <w:rPr>
          <w:rFonts w:cs="Arial"/>
          <w:sz w:val="20"/>
        </w:rPr>
        <w:t>online.</w:t>
      </w:r>
    </w:p>
    <w:p w:rsidR="007F622D" w:rsidRPr="00442720" w:rsidRDefault="007F622D" w:rsidP="00442720">
      <w:pPr>
        <w:rPr>
          <w:rFonts w:cs="Arial"/>
          <w:sz w:val="20"/>
        </w:rPr>
      </w:pPr>
    </w:p>
    <w:p w:rsidR="00442720" w:rsidRDefault="007D1A1F" w:rsidP="00442720">
      <w:pPr>
        <w:rPr>
          <w:rFonts w:cs="Arial"/>
          <w:sz w:val="20"/>
        </w:rPr>
      </w:pPr>
      <w:r>
        <w:rPr>
          <w:rFonts w:cs="Arial"/>
          <w:sz w:val="20"/>
        </w:rPr>
        <w:t xml:space="preserve">Der Eröffnungstermin ist am </w:t>
      </w:r>
      <w:r w:rsidR="004D53BA">
        <w:rPr>
          <w:rFonts w:cs="Arial"/>
          <w:b/>
          <w:sz w:val="20"/>
        </w:rPr>
        <w:t>02.02.2026</w:t>
      </w:r>
      <w:r w:rsidR="00042B25">
        <w:rPr>
          <w:rFonts w:cs="Arial"/>
          <w:b/>
          <w:sz w:val="20"/>
        </w:rPr>
        <w:t xml:space="preserve"> um 10.</w:t>
      </w:r>
      <w:r w:rsidR="003A4442">
        <w:rPr>
          <w:rFonts w:cs="Arial"/>
          <w:b/>
          <w:sz w:val="20"/>
        </w:rPr>
        <w:t>0</w:t>
      </w:r>
      <w:r w:rsidRPr="007F622D">
        <w:rPr>
          <w:rFonts w:cs="Arial"/>
          <w:b/>
          <w:sz w:val="20"/>
        </w:rPr>
        <w:t>0</w:t>
      </w:r>
      <w:r w:rsidR="007F622D" w:rsidRPr="007F622D">
        <w:rPr>
          <w:rFonts w:cs="Arial"/>
          <w:b/>
          <w:sz w:val="20"/>
        </w:rPr>
        <w:t xml:space="preserve"> Uh</w:t>
      </w:r>
      <w:r w:rsidR="00047B96">
        <w:rPr>
          <w:rFonts w:cs="Arial"/>
          <w:b/>
          <w:sz w:val="20"/>
        </w:rPr>
        <w:t>r</w:t>
      </w:r>
      <w:r w:rsidR="007F622D">
        <w:rPr>
          <w:rFonts w:cs="Arial"/>
          <w:sz w:val="20"/>
        </w:rPr>
        <w:t>.</w:t>
      </w:r>
    </w:p>
    <w:p w:rsidR="007F622D" w:rsidRPr="00442720" w:rsidRDefault="007F622D" w:rsidP="00442720">
      <w:pPr>
        <w:rPr>
          <w:rFonts w:cs="Arial"/>
          <w:sz w:val="20"/>
        </w:rPr>
      </w:pPr>
    </w:p>
    <w:p w:rsidR="00442720" w:rsidRDefault="002F1FCC" w:rsidP="00442720">
      <w:pPr>
        <w:rPr>
          <w:rFonts w:eastAsia="Calibri" w:cs="Arial"/>
          <w:sz w:val="20"/>
          <w:lang w:eastAsia="en-US"/>
        </w:rPr>
      </w:pPr>
      <w:r>
        <w:rPr>
          <w:rFonts w:eastAsia="Calibri" w:cs="Arial"/>
          <w:sz w:val="20"/>
          <w:lang w:eastAsia="en-US"/>
        </w:rPr>
        <w:t xml:space="preserve">Bieterfragen können bis zu 6 </w:t>
      </w:r>
      <w:r w:rsidR="00442720" w:rsidRPr="00442720">
        <w:rPr>
          <w:rFonts w:eastAsia="Calibri" w:cs="Arial"/>
          <w:sz w:val="20"/>
          <w:lang w:eastAsia="en-US"/>
        </w:rPr>
        <w:t>Werktagen vor dem Eröffnungstermin über die Vergabeplattform eingereicht werden, danach kann keine transparente und wettbewerbsfähige Beantwortung gewährleistet werden.</w:t>
      </w:r>
    </w:p>
    <w:p w:rsidR="007B4995" w:rsidRPr="00442720" w:rsidRDefault="007B4995" w:rsidP="00442720">
      <w:pPr>
        <w:rPr>
          <w:rFonts w:eastAsia="Calibri" w:cs="Arial"/>
          <w:sz w:val="20"/>
          <w:lang w:eastAsia="en-US"/>
        </w:rPr>
      </w:pPr>
    </w:p>
    <w:p w:rsidR="00442720" w:rsidRDefault="00442720" w:rsidP="00442720">
      <w:pPr>
        <w:rPr>
          <w:rFonts w:cs="Arial"/>
          <w:sz w:val="20"/>
        </w:rPr>
      </w:pPr>
      <w:r w:rsidRPr="00442720">
        <w:rPr>
          <w:rFonts w:cs="Arial"/>
          <w:sz w:val="20"/>
        </w:rPr>
        <w:t>Die Zuschlagsfrist läuft am</w:t>
      </w:r>
      <w:r w:rsidRPr="007D1A1F">
        <w:rPr>
          <w:rFonts w:cs="Arial"/>
          <w:b/>
          <w:sz w:val="20"/>
        </w:rPr>
        <w:t xml:space="preserve"> </w:t>
      </w:r>
      <w:r w:rsidR="004D53BA">
        <w:rPr>
          <w:rFonts w:cs="Arial"/>
          <w:b/>
          <w:sz w:val="20"/>
        </w:rPr>
        <w:t>02.03.2026</w:t>
      </w:r>
      <w:bookmarkStart w:id="15" w:name="_GoBack"/>
      <w:bookmarkEnd w:id="15"/>
      <w:r w:rsidRPr="00442720">
        <w:rPr>
          <w:rFonts w:cs="Arial"/>
          <w:sz w:val="20"/>
        </w:rPr>
        <w:t xml:space="preserve"> ab. </w:t>
      </w:r>
    </w:p>
    <w:p w:rsidR="007F622D" w:rsidRPr="00442720" w:rsidRDefault="007F622D" w:rsidP="00442720">
      <w:pPr>
        <w:rPr>
          <w:rFonts w:cs="Arial"/>
          <w:sz w:val="20"/>
        </w:rPr>
      </w:pPr>
    </w:p>
    <w:p w:rsidR="00442720" w:rsidRPr="00442720" w:rsidRDefault="00442720" w:rsidP="00442720">
      <w:pPr>
        <w:rPr>
          <w:rFonts w:cs="Arial"/>
          <w:i/>
          <w:iCs/>
          <w:sz w:val="20"/>
          <w:u w:val="single"/>
        </w:rPr>
      </w:pPr>
      <w:r w:rsidRPr="00442720">
        <w:rPr>
          <w:rFonts w:cs="Arial"/>
          <w:i/>
          <w:iCs/>
          <w:sz w:val="20"/>
          <w:u w:val="single"/>
        </w:rPr>
        <w:t>Anlage:</w:t>
      </w:r>
    </w:p>
    <w:p w:rsidR="00442720" w:rsidRPr="00442720" w:rsidRDefault="00442720" w:rsidP="00442720">
      <w:pPr>
        <w:rPr>
          <w:rFonts w:cs="Arial"/>
          <w:i/>
          <w:iCs/>
          <w:sz w:val="20"/>
          <w:u w:val="single"/>
        </w:rPr>
      </w:pPr>
    </w:p>
    <w:p w:rsidR="00442720" w:rsidRPr="00442720" w:rsidRDefault="00442720" w:rsidP="00442720">
      <w:pPr>
        <w:rPr>
          <w:rFonts w:cs="Arial"/>
          <w:sz w:val="20"/>
        </w:rPr>
      </w:pPr>
      <w:r w:rsidRPr="00442720">
        <w:rPr>
          <w:rFonts w:cs="Arial"/>
          <w:sz w:val="20"/>
        </w:rPr>
        <w:t>X</w:t>
      </w:r>
      <w:r w:rsidRPr="00442720">
        <w:rPr>
          <w:rFonts w:cs="Arial"/>
          <w:sz w:val="20"/>
        </w:rPr>
        <w:tab/>
        <w:t>Angebotserklärung</w:t>
      </w:r>
    </w:p>
    <w:p w:rsidR="00442720" w:rsidRPr="00442720" w:rsidRDefault="00442720" w:rsidP="00442720">
      <w:pPr>
        <w:rPr>
          <w:rFonts w:cs="Arial"/>
          <w:sz w:val="20"/>
        </w:rPr>
      </w:pPr>
      <w:r w:rsidRPr="00442720">
        <w:rPr>
          <w:rFonts w:cs="Arial"/>
          <w:sz w:val="20"/>
        </w:rPr>
        <w:t>X</w:t>
      </w:r>
      <w:r w:rsidRPr="00442720">
        <w:rPr>
          <w:rFonts w:cs="Arial"/>
          <w:sz w:val="20"/>
        </w:rPr>
        <w:tab/>
        <w:t>Leistungsverzeichnis mit Leistungs- und Produktbeschreibungen</w:t>
      </w:r>
    </w:p>
    <w:p w:rsidR="00442720" w:rsidRPr="00442720" w:rsidRDefault="00442720" w:rsidP="00442720">
      <w:pPr>
        <w:rPr>
          <w:rFonts w:cs="Arial"/>
          <w:sz w:val="20"/>
        </w:rPr>
      </w:pPr>
      <w:r w:rsidRPr="00442720">
        <w:rPr>
          <w:rFonts w:cs="Arial"/>
          <w:sz w:val="20"/>
        </w:rPr>
        <w:t>X</w:t>
      </w:r>
      <w:r w:rsidRPr="00442720">
        <w:rPr>
          <w:rFonts w:cs="Arial"/>
          <w:sz w:val="20"/>
        </w:rPr>
        <w:tab/>
        <w:t>Bewerbungsbedingungen</w:t>
      </w:r>
      <w:r w:rsidR="007B4995">
        <w:rPr>
          <w:rFonts w:cs="Arial"/>
          <w:sz w:val="20"/>
        </w:rPr>
        <w:t xml:space="preserve">, </w:t>
      </w:r>
      <w:r w:rsidRPr="00442720">
        <w:rPr>
          <w:rFonts w:cs="Arial"/>
          <w:sz w:val="20"/>
        </w:rPr>
        <w:t>Auftragsbedingungen</w:t>
      </w:r>
    </w:p>
    <w:p w:rsidR="00442720" w:rsidRPr="00442720" w:rsidRDefault="00442720" w:rsidP="00442720">
      <w:pPr>
        <w:rPr>
          <w:rFonts w:cs="Arial"/>
          <w:sz w:val="20"/>
        </w:rPr>
      </w:pPr>
      <w:r w:rsidRPr="00442720">
        <w:rPr>
          <w:rFonts w:cs="Arial"/>
          <w:sz w:val="20"/>
        </w:rPr>
        <w:t>X</w:t>
      </w:r>
      <w:r w:rsidRPr="00442720">
        <w:rPr>
          <w:rFonts w:cs="Arial"/>
          <w:sz w:val="20"/>
        </w:rPr>
        <w:tab/>
        <w:t>Zusätzliche Vertragsbedingungen fü</w:t>
      </w:r>
      <w:r w:rsidR="007F622D">
        <w:rPr>
          <w:rFonts w:cs="Arial"/>
          <w:sz w:val="20"/>
        </w:rPr>
        <w:t xml:space="preserve">r die Ausführung von </w:t>
      </w:r>
      <w:r w:rsidR="00450DA1">
        <w:rPr>
          <w:rFonts w:cs="Arial"/>
          <w:sz w:val="20"/>
        </w:rPr>
        <w:t>Dienst- und Liefer</w:t>
      </w:r>
      <w:r w:rsidR="005401A1">
        <w:rPr>
          <w:rFonts w:cs="Arial"/>
          <w:sz w:val="20"/>
        </w:rPr>
        <w:t>leistungen</w:t>
      </w:r>
      <w:r w:rsidR="00450DA1">
        <w:rPr>
          <w:rFonts w:cs="Arial"/>
          <w:sz w:val="20"/>
        </w:rPr>
        <w:t xml:space="preserve"> (VOL-</w:t>
      </w:r>
      <w:r w:rsidRPr="00442720">
        <w:rPr>
          <w:rFonts w:cs="Arial"/>
          <w:sz w:val="20"/>
        </w:rPr>
        <w:t>Bereich)</w:t>
      </w:r>
    </w:p>
    <w:p w:rsidR="007F622D" w:rsidRPr="00442720" w:rsidRDefault="007F622D" w:rsidP="00442720">
      <w:pPr>
        <w:rPr>
          <w:rFonts w:cs="Arial"/>
          <w:sz w:val="20"/>
        </w:rPr>
      </w:pPr>
      <w:r>
        <w:rPr>
          <w:rFonts w:cs="Arial"/>
          <w:sz w:val="20"/>
        </w:rPr>
        <w:t>X</w:t>
      </w:r>
      <w:r>
        <w:rPr>
          <w:rFonts w:cs="Arial"/>
          <w:sz w:val="20"/>
        </w:rPr>
        <w:tab/>
        <w:t>sonstige Anlagen</w:t>
      </w:r>
    </w:p>
    <w:p w:rsidR="00442720" w:rsidRDefault="00442720" w:rsidP="00442720">
      <w:pPr>
        <w:rPr>
          <w:rFonts w:cs="Arial"/>
          <w:sz w:val="20"/>
        </w:rPr>
      </w:pPr>
    </w:p>
    <w:p w:rsidR="007F622D" w:rsidRPr="00442720" w:rsidRDefault="007F622D" w:rsidP="00442720">
      <w:pPr>
        <w:rPr>
          <w:rFonts w:cs="Arial"/>
          <w:sz w:val="20"/>
        </w:rPr>
      </w:pPr>
    </w:p>
    <w:p w:rsidR="00442720" w:rsidRPr="00442720" w:rsidRDefault="00442720" w:rsidP="00442720">
      <w:pPr>
        <w:rPr>
          <w:rFonts w:cs="Arial"/>
          <w:sz w:val="20"/>
        </w:rPr>
      </w:pPr>
      <w:r w:rsidRPr="00442720">
        <w:rPr>
          <w:rFonts w:cs="Arial"/>
          <w:sz w:val="20"/>
        </w:rPr>
        <w:t>Mit freundlichen Grüßen</w:t>
      </w:r>
    </w:p>
    <w:p w:rsidR="007B4995" w:rsidRPr="00442720" w:rsidRDefault="007B4995" w:rsidP="00442720">
      <w:pPr>
        <w:rPr>
          <w:rFonts w:cs="Arial"/>
          <w:sz w:val="20"/>
        </w:rPr>
      </w:pPr>
    </w:p>
    <w:p w:rsidR="00442720" w:rsidRPr="007B4995" w:rsidRDefault="00442720" w:rsidP="007B4995">
      <w:pPr>
        <w:rPr>
          <w:rFonts w:cs="Arial"/>
          <w:sz w:val="20"/>
        </w:rPr>
      </w:pPr>
      <w:r w:rsidRPr="00442720">
        <w:rPr>
          <w:rFonts w:cs="Arial"/>
          <w:sz w:val="20"/>
        </w:rPr>
        <w:t>gez. Natalia Parczyk</w:t>
      </w:r>
      <w:bookmarkStart w:id="16" w:name="PAnrede"/>
      <w:bookmarkEnd w:id="16"/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7FF6E4A" wp14:editId="3D36D4AA">
                <wp:simplePos x="0" y="0"/>
                <wp:positionH relativeFrom="page">
                  <wp:posOffset>180340</wp:posOffset>
                </wp:positionH>
                <wp:positionV relativeFrom="page">
                  <wp:posOffset>3780790</wp:posOffset>
                </wp:positionV>
                <wp:extent cx="107950" cy="0"/>
                <wp:effectExtent l="0" t="0" r="0" b="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A4A816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297.7pt" to="22.7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wmjEgIAACc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">
                <w10:wrap anchorx="page" anchory="page"/>
              </v:line>
            </w:pict>
          </mc:Fallback>
        </mc:AlternateContent>
      </w: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309F93A" wp14:editId="50AAE037">
                <wp:simplePos x="0" y="0"/>
                <wp:positionH relativeFrom="page">
                  <wp:posOffset>0</wp:posOffset>
                </wp:positionH>
                <wp:positionV relativeFrom="page">
                  <wp:posOffset>5346700</wp:posOffset>
                </wp:positionV>
                <wp:extent cx="277495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4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DB55E3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21pt" to="21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eCDEgIAACc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" o:allowincell="f">
                <w10:wrap anchorx="page" anchory="page"/>
              </v:line>
            </w:pict>
          </mc:Fallback>
        </mc:AlternateContent>
      </w: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46687605" wp14:editId="30848811">
                <wp:simplePos x="0" y="0"/>
                <wp:positionH relativeFrom="page">
                  <wp:posOffset>180340</wp:posOffset>
                </wp:positionH>
                <wp:positionV relativeFrom="page">
                  <wp:posOffset>7560945</wp:posOffset>
                </wp:positionV>
                <wp:extent cx="107950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A78765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95.35pt" to="22.7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V7HEA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" o:allowincell="f">
                <w10:wrap anchorx="page" anchory="page"/>
              </v:line>
            </w:pict>
          </mc:Fallback>
        </mc:AlternateContent>
      </w:r>
      <w:bookmarkEnd w:id="14"/>
    </w:p>
    <w:sectPr w:rsidR="00442720" w:rsidRPr="007B4995" w:rsidSect="00B25E86">
      <w:type w:val="continuous"/>
      <w:pgSz w:w="11906" w:h="16838" w:code="9"/>
      <w:pgMar w:top="1418" w:right="566" w:bottom="1134" w:left="1418" w:header="720" w:footer="720" w:gutter="0"/>
      <w:paperSrc w:first="1" w:other="1"/>
      <w:cols w:space="2155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720" w:rsidRDefault="00442720">
      <w:r>
        <w:separator/>
      </w:r>
    </w:p>
  </w:endnote>
  <w:endnote w:type="continuationSeparator" w:id="0">
    <w:p w:rsidR="00442720" w:rsidRDefault="00442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25B" w:rsidRDefault="005B625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25B" w:rsidRDefault="005B625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35" w:type="dxa"/>
      <w:tblBorders>
        <w:insideH w:val="single" w:sz="4" w:space="0" w:color="auto"/>
      </w:tblBorders>
      <w:tblLayout w:type="fixed"/>
      <w:tblCellMar>
        <w:left w:w="28" w:type="dxa"/>
        <w:right w:w="70" w:type="dxa"/>
      </w:tblCellMar>
      <w:tblLook w:val="0000" w:firstRow="0" w:lastRow="0" w:firstColumn="0" w:lastColumn="0" w:noHBand="0" w:noVBand="0"/>
    </w:tblPr>
    <w:tblGrid>
      <w:gridCol w:w="5680"/>
      <w:gridCol w:w="4455"/>
    </w:tblGrid>
    <w:tr w:rsidR="00E10625" w:rsidRPr="004B25D9" w:rsidTr="002C4860">
      <w:tc>
        <w:tcPr>
          <w:tcW w:w="5680" w:type="dxa"/>
        </w:tcPr>
        <w:p w:rsidR="00E10625" w:rsidRPr="004B25D9" w:rsidRDefault="00E10625" w:rsidP="002C4860">
          <w:pPr>
            <w:pStyle w:val="Fuzeile"/>
            <w:framePr w:hSpace="142" w:wrap="around" w:vAnchor="page" w:hAnchor="page" w:x="1416" w:y="14874" w:anchorLock="1"/>
            <w:tabs>
              <w:tab w:val="clear" w:pos="4536"/>
              <w:tab w:val="clear" w:pos="9072"/>
              <w:tab w:val="left" w:pos="6521"/>
            </w:tabs>
            <w:rPr>
              <w:b/>
              <w:sz w:val="14"/>
              <w:szCs w:val="14"/>
            </w:rPr>
          </w:pPr>
          <w:r w:rsidRPr="004B25D9">
            <w:rPr>
              <w:b/>
              <w:sz w:val="14"/>
              <w:szCs w:val="14"/>
            </w:rPr>
            <w:t xml:space="preserve">Öffnungszeiten: </w:t>
          </w:r>
        </w:p>
        <w:p w:rsidR="00442720" w:rsidRDefault="00442720" w:rsidP="00442720">
          <w:pPr>
            <w:pStyle w:val="Fuzeile"/>
            <w:framePr w:hSpace="142" w:wrap="around" w:vAnchor="page" w:hAnchor="page" w:x="1416" w:y="14874" w:anchorLock="1"/>
            <w:tabs>
              <w:tab w:val="clear" w:pos="4536"/>
              <w:tab w:val="clear" w:pos="9072"/>
              <w:tab w:val="right" w:pos="3691"/>
              <w:tab w:val="right" w:pos="4825"/>
              <w:tab w:val="left" w:pos="6521"/>
            </w:tabs>
            <w:rPr>
              <w:sz w:val="14"/>
              <w:szCs w:val="14"/>
            </w:rPr>
          </w:pPr>
          <w:bookmarkStart w:id="12" w:name="SBOffen"/>
          <w:r>
            <w:rPr>
              <w:sz w:val="14"/>
              <w:szCs w:val="14"/>
            </w:rPr>
            <w:t>montags          8.30 bis 12.00 Uhr, 14.00 bis 16.00 Uhr</w:t>
          </w:r>
        </w:p>
        <w:p w:rsidR="00442720" w:rsidRDefault="00442720" w:rsidP="00442720">
          <w:pPr>
            <w:pStyle w:val="Fuzeile"/>
            <w:framePr w:hSpace="142" w:wrap="around" w:vAnchor="page" w:hAnchor="page" w:x="1416" w:y="14874" w:anchorLock="1"/>
            <w:tabs>
              <w:tab w:val="clear" w:pos="4536"/>
              <w:tab w:val="clear" w:pos="9072"/>
              <w:tab w:val="right" w:pos="3691"/>
              <w:tab w:val="right" w:pos="4825"/>
              <w:tab w:val="left" w:pos="6521"/>
            </w:tabs>
            <w:rPr>
              <w:sz w:val="14"/>
              <w:szCs w:val="14"/>
            </w:rPr>
          </w:pPr>
          <w:r>
            <w:rPr>
              <w:sz w:val="14"/>
              <w:szCs w:val="14"/>
            </w:rPr>
            <w:t>donnerstags    8.30 bis 12.00 Uhr, 14.00 bis 16.00 Uhr</w:t>
          </w:r>
        </w:p>
        <w:p w:rsidR="00442720" w:rsidRDefault="00442720" w:rsidP="00442720">
          <w:pPr>
            <w:pStyle w:val="Fuzeile"/>
            <w:framePr w:hSpace="142" w:wrap="around" w:vAnchor="page" w:hAnchor="page" w:x="1416" w:y="14874" w:anchorLock="1"/>
            <w:tabs>
              <w:tab w:val="clear" w:pos="4536"/>
              <w:tab w:val="clear" w:pos="9072"/>
              <w:tab w:val="right" w:pos="3691"/>
              <w:tab w:val="right" w:pos="4825"/>
              <w:tab w:val="left" w:pos="6521"/>
            </w:tabs>
            <w:rPr>
              <w:sz w:val="14"/>
              <w:szCs w:val="14"/>
            </w:rPr>
          </w:pPr>
          <w:r>
            <w:rPr>
              <w:sz w:val="14"/>
              <w:szCs w:val="14"/>
            </w:rPr>
            <w:t>Darüber hinaus können individuelle Termine vereinbart werden!</w:t>
          </w:r>
        </w:p>
        <w:bookmarkEnd w:id="12"/>
        <w:p w:rsidR="00E10625" w:rsidRPr="004B25D9" w:rsidRDefault="00E10625" w:rsidP="00442720">
          <w:pPr>
            <w:pStyle w:val="Fuzeile"/>
            <w:framePr w:hSpace="142" w:wrap="around" w:vAnchor="page" w:hAnchor="page" w:x="1416" w:y="14874" w:anchorLock="1"/>
            <w:tabs>
              <w:tab w:val="clear" w:pos="4536"/>
              <w:tab w:val="clear" w:pos="9072"/>
              <w:tab w:val="right" w:pos="3691"/>
              <w:tab w:val="right" w:pos="4825"/>
              <w:tab w:val="left" w:pos="6521"/>
            </w:tabs>
            <w:rPr>
              <w:sz w:val="14"/>
              <w:szCs w:val="14"/>
            </w:rPr>
          </w:pPr>
        </w:p>
        <w:p w:rsidR="0066402E" w:rsidRPr="004B25D9" w:rsidRDefault="0066402E" w:rsidP="002C4860">
          <w:pPr>
            <w:pStyle w:val="Fuzeile"/>
            <w:framePr w:hSpace="142" w:wrap="around" w:vAnchor="page" w:hAnchor="page" w:x="1416" w:y="14874" w:anchorLock="1"/>
            <w:tabs>
              <w:tab w:val="clear" w:pos="4536"/>
              <w:tab w:val="clear" w:pos="9072"/>
              <w:tab w:val="left" w:pos="6521"/>
            </w:tabs>
            <w:rPr>
              <w:sz w:val="14"/>
              <w:szCs w:val="14"/>
            </w:rPr>
          </w:pPr>
          <w:bookmarkStart w:id="13" w:name="eBetreuung"/>
          <w:r w:rsidRPr="004B25D9">
            <w:rPr>
              <w:sz w:val="14"/>
              <w:szCs w:val="14"/>
            </w:rPr>
            <w:t xml:space="preserve"> </w:t>
          </w:r>
          <w:bookmarkEnd w:id="13"/>
        </w:p>
      </w:tc>
      <w:tc>
        <w:tcPr>
          <w:tcW w:w="4455" w:type="dxa"/>
        </w:tcPr>
        <w:p w:rsidR="006772DB" w:rsidRPr="004B25D9" w:rsidRDefault="00774E83" w:rsidP="002C4860">
          <w:pPr>
            <w:pStyle w:val="Fuzeile"/>
            <w:framePr w:hSpace="142" w:wrap="around" w:vAnchor="page" w:hAnchor="page" w:x="1416" w:y="14874" w:anchorLock="1"/>
            <w:tabs>
              <w:tab w:val="clear" w:pos="4536"/>
              <w:tab w:val="clear" w:pos="9072"/>
              <w:tab w:val="left" w:pos="2060"/>
              <w:tab w:val="left" w:pos="3320"/>
              <w:tab w:val="left" w:pos="6634"/>
            </w:tabs>
            <w:rPr>
              <w:sz w:val="14"/>
              <w:szCs w:val="14"/>
            </w:rPr>
          </w:pPr>
          <w:r w:rsidRPr="004B25D9">
            <w:rPr>
              <w:b/>
              <w:sz w:val="14"/>
              <w:szCs w:val="14"/>
            </w:rPr>
            <w:t>Sparkasse Lüdenscheid</w:t>
          </w:r>
          <w:r w:rsidR="006772DB" w:rsidRPr="004B25D9">
            <w:rPr>
              <w:sz w:val="14"/>
              <w:szCs w:val="14"/>
            </w:rPr>
            <w:t xml:space="preserve"> (BLZ 458 500 05) </w:t>
          </w:r>
          <w:r w:rsidRPr="004B25D9">
            <w:rPr>
              <w:sz w:val="14"/>
              <w:szCs w:val="14"/>
            </w:rPr>
            <w:t>1040</w:t>
          </w:r>
        </w:p>
        <w:p w:rsidR="00774E83" w:rsidRPr="004B25D9" w:rsidRDefault="00774E83" w:rsidP="002C4860">
          <w:pPr>
            <w:pStyle w:val="Fuzeile"/>
            <w:framePr w:hSpace="142" w:wrap="around" w:vAnchor="page" w:hAnchor="page" w:x="1416" w:y="14874" w:anchorLock="1"/>
            <w:tabs>
              <w:tab w:val="clear" w:pos="4536"/>
              <w:tab w:val="clear" w:pos="9072"/>
              <w:tab w:val="left" w:pos="2060"/>
              <w:tab w:val="left" w:pos="3320"/>
              <w:tab w:val="left" w:pos="6634"/>
            </w:tabs>
            <w:rPr>
              <w:sz w:val="14"/>
              <w:szCs w:val="14"/>
            </w:rPr>
          </w:pPr>
          <w:r w:rsidRPr="004B25D9">
            <w:rPr>
              <w:sz w:val="14"/>
              <w:szCs w:val="14"/>
            </w:rPr>
            <w:t xml:space="preserve">IBAN: DE12 4585 0005 0000 0010 40 </w:t>
          </w:r>
          <w:r w:rsidR="006772DB" w:rsidRPr="00442720">
            <w:rPr>
              <w:sz w:val="14"/>
              <w:szCs w:val="14"/>
            </w:rPr>
            <w:t>/</w:t>
          </w:r>
          <w:r w:rsidRPr="004B25D9">
            <w:rPr>
              <w:sz w:val="14"/>
              <w:szCs w:val="14"/>
            </w:rPr>
            <w:t xml:space="preserve"> BIC: WELADED1LSD</w:t>
          </w:r>
        </w:p>
        <w:p w:rsidR="006772DB" w:rsidRPr="004B25D9" w:rsidRDefault="006772DB" w:rsidP="002C4860">
          <w:pPr>
            <w:pStyle w:val="Fuzeile"/>
            <w:framePr w:hSpace="142" w:wrap="around" w:vAnchor="page" w:hAnchor="page" w:x="1416" w:y="14874" w:anchorLock="1"/>
            <w:tabs>
              <w:tab w:val="clear" w:pos="4536"/>
              <w:tab w:val="clear" w:pos="9072"/>
              <w:tab w:val="left" w:pos="2060"/>
              <w:tab w:val="left" w:pos="3320"/>
              <w:tab w:val="left" w:pos="6634"/>
            </w:tabs>
            <w:rPr>
              <w:sz w:val="14"/>
              <w:szCs w:val="14"/>
            </w:rPr>
          </w:pPr>
        </w:p>
        <w:p w:rsidR="006772DB" w:rsidRPr="004B25D9" w:rsidRDefault="006E3F43" w:rsidP="002C4860">
          <w:pPr>
            <w:pStyle w:val="Fuzeile"/>
            <w:framePr w:hSpace="142" w:wrap="around" w:vAnchor="page" w:hAnchor="page" w:x="1416" w:y="14874" w:anchorLock="1"/>
            <w:tabs>
              <w:tab w:val="clear" w:pos="4536"/>
              <w:tab w:val="clear" w:pos="9072"/>
              <w:tab w:val="left" w:pos="2060"/>
              <w:tab w:val="left" w:pos="3320"/>
              <w:tab w:val="left" w:pos="6634"/>
            </w:tabs>
            <w:rPr>
              <w:sz w:val="14"/>
              <w:szCs w:val="14"/>
            </w:rPr>
          </w:pPr>
          <w:r w:rsidRPr="004B25D9">
            <w:rPr>
              <w:b/>
              <w:sz w:val="14"/>
              <w:szCs w:val="14"/>
            </w:rPr>
            <w:t>Volksbank in Südwestfalen eG</w:t>
          </w:r>
          <w:r w:rsidR="006772DB" w:rsidRPr="004B25D9">
            <w:rPr>
              <w:sz w:val="14"/>
              <w:szCs w:val="14"/>
            </w:rPr>
            <w:t xml:space="preserve"> (BLZ 447 615 34) </w:t>
          </w:r>
          <w:r w:rsidR="00774E83" w:rsidRPr="004B25D9">
            <w:rPr>
              <w:sz w:val="14"/>
              <w:szCs w:val="14"/>
            </w:rPr>
            <w:t>78 11 000 700</w:t>
          </w:r>
        </w:p>
        <w:p w:rsidR="00774E83" w:rsidRPr="004B25D9" w:rsidRDefault="00774E83" w:rsidP="002C4860">
          <w:pPr>
            <w:pStyle w:val="Fuzeile"/>
            <w:framePr w:hSpace="142" w:wrap="around" w:vAnchor="page" w:hAnchor="page" w:x="1416" w:y="14874" w:anchorLock="1"/>
            <w:tabs>
              <w:tab w:val="clear" w:pos="4536"/>
              <w:tab w:val="clear" w:pos="9072"/>
              <w:tab w:val="left" w:pos="2060"/>
              <w:tab w:val="left" w:pos="3320"/>
              <w:tab w:val="left" w:pos="6634"/>
            </w:tabs>
            <w:rPr>
              <w:sz w:val="14"/>
              <w:szCs w:val="14"/>
            </w:rPr>
          </w:pPr>
          <w:r w:rsidRPr="004B25D9">
            <w:rPr>
              <w:sz w:val="14"/>
              <w:szCs w:val="14"/>
            </w:rPr>
            <w:t xml:space="preserve">IBAN: DE20 4476 1534 7811 0007 00 </w:t>
          </w:r>
          <w:proofErr w:type="gramStart"/>
          <w:r w:rsidR="006772DB" w:rsidRPr="004B25D9">
            <w:rPr>
              <w:sz w:val="14"/>
              <w:szCs w:val="14"/>
            </w:rPr>
            <w:t>/</w:t>
          </w:r>
          <w:r w:rsidRPr="004B25D9">
            <w:rPr>
              <w:sz w:val="14"/>
              <w:szCs w:val="14"/>
            </w:rPr>
            <w:t xml:space="preserve">  BIC</w:t>
          </w:r>
          <w:proofErr w:type="gramEnd"/>
          <w:r w:rsidRPr="004B25D9">
            <w:rPr>
              <w:sz w:val="14"/>
              <w:szCs w:val="14"/>
            </w:rPr>
            <w:t>: GENODEM1NRD</w:t>
          </w:r>
        </w:p>
        <w:p w:rsidR="00774E83" w:rsidRPr="004B25D9" w:rsidRDefault="00774E83" w:rsidP="002C4860">
          <w:pPr>
            <w:pStyle w:val="Fuzeile"/>
            <w:framePr w:hSpace="142" w:wrap="around" w:vAnchor="page" w:hAnchor="page" w:x="1416" w:y="14874" w:anchorLock="1"/>
            <w:tabs>
              <w:tab w:val="clear" w:pos="4536"/>
              <w:tab w:val="clear" w:pos="9072"/>
              <w:tab w:val="left" w:pos="1631"/>
              <w:tab w:val="left" w:pos="2060"/>
              <w:tab w:val="left" w:pos="3320"/>
              <w:tab w:val="right" w:pos="4040"/>
              <w:tab w:val="left" w:pos="6634"/>
            </w:tabs>
            <w:rPr>
              <w:b/>
              <w:bCs/>
              <w:sz w:val="14"/>
              <w:szCs w:val="14"/>
            </w:rPr>
          </w:pPr>
        </w:p>
        <w:p w:rsidR="00774E83" w:rsidRPr="004B25D9" w:rsidRDefault="00774E83" w:rsidP="002C4860">
          <w:pPr>
            <w:pStyle w:val="Fuzeile"/>
            <w:framePr w:hSpace="142" w:wrap="around" w:vAnchor="page" w:hAnchor="page" w:x="1416" w:y="14874" w:anchorLock="1"/>
            <w:tabs>
              <w:tab w:val="clear" w:pos="4536"/>
              <w:tab w:val="clear" w:pos="9072"/>
              <w:tab w:val="left" w:pos="1631"/>
              <w:tab w:val="left" w:pos="2060"/>
              <w:tab w:val="left" w:pos="3320"/>
              <w:tab w:val="right" w:pos="4040"/>
              <w:tab w:val="left" w:pos="6634"/>
            </w:tabs>
            <w:rPr>
              <w:bCs/>
              <w:sz w:val="14"/>
              <w:szCs w:val="14"/>
            </w:rPr>
          </w:pPr>
          <w:r w:rsidRPr="004B25D9">
            <w:rPr>
              <w:bCs/>
              <w:sz w:val="14"/>
              <w:szCs w:val="14"/>
            </w:rPr>
            <w:t>Gläubiger-Identifikationsnummer im SEPA-Lastschriftverfahren:</w:t>
          </w:r>
        </w:p>
        <w:p w:rsidR="00E10625" w:rsidRPr="004B25D9" w:rsidRDefault="00774E83" w:rsidP="002C4860">
          <w:pPr>
            <w:pStyle w:val="Fuzeile"/>
            <w:framePr w:hSpace="142" w:wrap="around" w:vAnchor="page" w:hAnchor="page" w:x="1416" w:y="14874" w:anchorLock="1"/>
            <w:tabs>
              <w:tab w:val="clear" w:pos="4536"/>
              <w:tab w:val="clear" w:pos="9072"/>
              <w:tab w:val="left" w:pos="1631"/>
              <w:tab w:val="right" w:pos="3474"/>
              <w:tab w:val="left" w:pos="6634"/>
            </w:tabs>
            <w:rPr>
              <w:sz w:val="14"/>
              <w:szCs w:val="14"/>
            </w:rPr>
          </w:pPr>
          <w:r w:rsidRPr="004B25D9">
            <w:rPr>
              <w:bCs/>
              <w:sz w:val="14"/>
              <w:szCs w:val="14"/>
            </w:rPr>
            <w:t>DE21ZZZ00000032280</w:t>
          </w:r>
        </w:p>
      </w:tc>
    </w:tr>
  </w:tbl>
  <w:p w:rsidR="00E10625" w:rsidRPr="004B25D9" w:rsidRDefault="00E10625">
    <w:pPr>
      <w:pStyle w:val="Fuzeil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720" w:rsidRDefault="00442720">
      <w:r>
        <w:separator/>
      </w:r>
    </w:p>
  </w:footnote>
  <w:footnote w:type="continuationSeparator" w:id="0">
    <w:p w:rsidR="00442720" w:rsidRDefault="00442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25B" w:rsidRDefault="005B625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625" w:rsidRDefault="00E10625">
    <w:pPr>
      <w:pStyle w:val="Kopfzeile"/>
    </w:pPr>
    <w:r>
      <w:tab/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 w:rsidR="00047B96">
      <w:rPr>
        <w:noProof/>
      </w:rPr>
      <w:t>2</w:t>
    </w:r>
    <w:r>
      <w:fldChar w:fldCharType="end"/>
    </w:r>
    <w: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625" w:rsidRPr="00202C80" w:rsidRDefault="00CB0CBD" w:rsidP="00461CF6">
    <w:pPr>
      <w:pStyle w:val="Kopfzeile"/>
      <w:framePr w:hSpace="142" w:wrap="notBeside" w:vAnchor="page" w:hAnchor="page" w:x="1436" w:y="2779"/>
      <w:tabs>
        <w:tab w:val="clear" w:pos="4536"/>
        <w:tab w:val="clear" w:pos="9072"/>
      </w:tabs>
      <w:rPr>
        <w:sz w:val="14"/>
        <w:szCs w:val="14"/>
      </w:rPr>
    </w:pPr>
    <w:r w:rsidRPr="00202C80">
      <w:rPr>
        <w:sz w:val="14"/>
        <w:szCs w:val="14"/>
      </w:rPr>
      <w:t xml:space="preserve">Stadtverwaltung – </w:t>
    </w:r>
    <w:r w:rsidR="00E10625" w:rsidRPr="00202C80">
      <w:rPr>
        <w:sz w:val="14"/>
        <w:szCs w:val="14"/>
      </w:rPr>
      <w:t>58505 Lüdenscheid</w:t>
    </w:r>
  </w:p>
  <w:p w:rsidR="00E10625" w:rsidRPr="00BA63F8" w:rsidRDefault="00442720" w:rsidP="00DA0D9F">
    <w:pPr>
      <w:pStyle w:val="Kopfzeile"/>
      <w:rPr>
        <w:b/>
        <w:szCs w:val="22"/>
      </w:rPr>
    </w:pPr>
    <w:r>
      <w:rPr>
        <w:b/>
        <w:noProof/>
        <w:szCs w:val="2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4295775</wp:posOffset>
          </wp:positionH>
          <wp:positionV relativeFrom="margin">
            <wp:posOffset>-894715</wp:posOffset>
          </wp:positionV>
          <wp:extent cx="1997710" cy="499745"/>
          <wp:effectExtent l="0" t="0" r="2540" b="0"/>
          <wp:wrapSquare wrapText="bothSides"/>
          <wp:docPr id="4" name="Bild 4" descr="SL Pri Logo Zusatz Stadt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L Pri Logo Zusatz Stadt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7710" cy="499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0CBD" w:rsidRPr="00BA63F8">
      <w:rPr>
        <w:b/>
        <w:szCs w:val="22"/>
      </w:rPr>
      <w:t>Der Bürgermeister</w:t>
    </w:r>
  </w:p>
  <w:p w:rsidR="00CB0CBD" w:rsidRPr="00BA63F8" w:rsidRDefault="00CB0CBD" w:rsidP="00DA0D9F">
    <w:pPr>
      <w:pStyle w:val="Kopfzeile"/>
      <w:rPr>
        <w:szCs w:val="22"/>
      </w:rPr>
    </w:pPr>
  </w:p>
  <w:p w:rsidR="00E10625" w:rsidRPr="00BA63F8" w:rsidRDefault="00CB0CBD">
    <w:pPr>
      <w:pStyle w:val="Kopfzeile"/>
      <w:tabs>
        <w:tab w:val="left" w:pos="1418"/>
      </w:tabs>
      <w:rPr>
        <w:sz w:val="15"/>
        <w:szCs w:val="15"/>
      </w:rPr>
    </w:pPr>
    <w:r w:rsidRPr="00BA63F8">
      <w:rPr>
        <w:sz w:val="15"/>
        <w:szCs w:val="15"/>
      </w:rPr>
      <w:t>58507 Lüdenscheid, R</w:t>
    </w:r>
    <w:r w:rsidR="00EC4041" w:rsidRPr="00BA63F8">
      <w:rPr>
        <w:sz w:val="15"/>
        <w:szCs w:val="15"/>
      </w:rPr>
      <w:t>athausplatz 2, Telefon: 0</w:t>
    </w:r>
    <w:r w:rsidR="00C64B89" w:rsidRPr="00BA63F8">
      <w:rPr>
        <w:sz w:val="15"/>
        <w:szCs w:val="15"/>
      </w:rPr>
      <w:t>2351 17-</w:t>
    </w:r>
    <w:r w:rsidRPr="00BA63F8">
      <w:rPr>
        <w:sz w:val="15"/>
        <w:szCs w:val="15"/>
      </w:rPr>
      <w:t>0</w:t>
    </w:r>
  </w:p>
  <w:p w:rsidR="00CB0CBD" w:rsidRPr="00BA63F8" w:rsidRDefault="00CB0CBD">
    <w:pPr>
      <w:pStyle w:val="Kopfzeile"/>
      <w:tabs>
        <w:tab w:val="left" w:pos="1418"/>
      </w:tabs>
      <w:rPr>
        <w:sz w:val="15"/>
        <w:szCs w:val="15"/>
      </w:rPr>
    </w:pPr>
    <w:r w:rsidRPr="00BA63F8">
      <w:rPr>
        <w:sz w:val="15"/>
        <w:szCs w:val="15"/>
      </w:rPr>
      <w:t xml:space="preserve">E-Mail: </w:t>
    </w:r>
    <w:hyperlink r:id="rId2" w:history="1">
      <w:r w:rsidRPr="00BA63F8">
        <w:rPr>
          <w:rStyle w:val="Hyperlink"/>
          <w:color w:val="auto"/>
          <w:sz w:val="15"/>
          <w:szCs w:val="15"/>
          <w:u w:val="none"/>
        </w:rPr>
        <w:t>post@luedenscheid.de</w:t>
      </w:r>
    </w:hyperlink>
    <w:r w:rsidRPr="00BA63F8">
      <w:rPr>
        <w:sz w:val="15"/>
        <w:szCs w:val="15"/>
      </w:rPr>
      <w:t xml:space="preserve">, </w:t>
    </w:r>
    <w:r w:rsidRPr="00BA63F8">
      <w:rPr>
        <w:b/>
        <w:sz w:val="15"/>
        <w:szCs w:val="15"/>
      </w:rPr>
      <w:t>www.luedenscheid.de</w:t>
    </w:r>
  </w:p>
  <w:p w:rsidR="00D2611D" w:rsidRDefault="00D2611D">
    <w:pPr>
      <w:pStyle w:val="Kopfzeile"/>
      <w:tabs>
        <w:tab w:val="left" w:pos="1418"/>
      </w:tabs>
      <w:rPr>
        <w:sz w:val="18"/>
        <w:u w:val="single"/>
      </w:rPr>
    </w:pPr>
  </w:p>
  <w:p w:rsidR="00D2611D" w:rsidRDefault="00D2611D">
    <w:pPr>
      <w:pStyle w:val="Kopfzeile"/>
      <w:tabs>
        <w:tab w:val="left" w:pos="1418"/>
      </w:tabs>
      <w:rPr>
        <w:sz w:val="18"/>
        <w:u w:val="single"/>
      </w:rPr>
    </w:pPr>
  </w:p>
  <w:p w:rsidR="00E10625" w:rsidRDefault="00E10625" w:rsidP="009A5298">
    <w:pPr>
      <w:pStyle w:val="Kopfzeile"/>
      <w:tabs>
        <w:tab w:val="left" w:pos="1418"/>
        <w:tab w:val="left" w:pos="6946"/>
      </w:tabs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41505"/>
    <w:multiLevelType w:val="singleLevel"/>
    <w:tmpl w:val="0BF4F8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8D76BC5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720"/>
    <w:rsid w:val="0000755B"/>
    <w:rsid w:val="00035941"/>
    <w:rsid w:val="00035E4C"/>
    <w:rsid w:val="00042B25"/>
    <w:rsid w:val="00047B96"/>
    <w:rsid w:val="000636B8"/>
    <w:rsid w:val="000748F6"/>
    <w:rsid w:val="000818A3"/>
    <w:rsid w:val="000B20A1"/>
    <w:rsid w:val="00174C56"/>
    <w:rsid w:val="001B49BB"/>
    <w:rsid w:val="00202C80"/>
    <w:rsid w:val="00227481"/>
    <w:rsid w:val="002B3D66"/>
    <w:rsid w:val="002B4616"/>
    <w:rsid w:val="002C4860"/>
    <w:rsid w:val="002D31B5"/>
    <w:rsid w:val="002F1FCC"/>
    <w:rsid w:val="002F4045"/>
    <w:rsid w:val="00315B14"/>
    <w:rsid w:val="003241A6"/>
    <w:rsid w:val="00362AF0"/>
    <w:rsid w:val="0038038F"/>
    <w:rsid w:val="003869D7"/>
    <w:rsid w:val="003907CE"/>
    <w:rsid w:val="00392E85"/>
    <w:rsid w:val="00394B8F"/>
    <w:rsid w:val="003A4442"/>
    <w:rsid w:val="003F0757"/>
    <w:rsid w:val="00425278"/>
    <w:rsid w:val="00442720"/>
    <w:rsid w:val="00450DA1"/>
    <w:rsid w:val="00461CF6"/>
    <w:rsid w:val="004747C6"/>
    <w:rsid w:val="004772F4"/>
    <w:rsid w:val="004B25D9"/>
    <w:rsid w:val="004C5CC0"/>
    <w:rsid w:val="004D53BA"/>
    <w:rsid w:val="004F2C84"/>
    <w:rsid w:val="005401A1"/>
    <w:rsid w:val="00553AB2"/>
    <w:rsid w:val="00564C49"/>
    <w:rsid w:val="00591A6E"/>
    <w:rsid w:val="005B625B"/>
    <w:rsid w:val="005E17E1"/>
    <w:rsid w:val="005F36DF"/>
    <w:rsid w:val="0063734D"/>
    <w:rsid w:val="0066402E"/>
    <w:rsid w:val="006772DB"/>
    <w:rsid w:val="006918B6"/>
    <w:rsid w:val="006B0DA1"/>
    <w:rsid w:val="006D7A70"/>
    <w:rsid w:val="006E3F43"/>
    <w:rsid w:val="007049AD"/>
    <w:rsid w:val="00754AE4"/>
    <w:rsid w:val="00774E83"/>
    <w:rsid w:val="00787D93"/>
    <w:rsid w:val="007A382F"/>
    <w:rsid w:val="007B4995"/>
    <w:rsid w:val="007B7FE3"/>
    <w:rsid w:val="007C0C4E"/>
    <w:rsid w:val="007D1A1F"/>
    <w:rsid w:val="007E5867"/>
    <w:rsid w:val="007F622D"/>
    <w:rsid w:val="00802231"/>
    <w:rsid w:val="00804D09"/>
    <w:rsid w:val="00817244"/>
    <w:rsid w:val="0083342B"/>
    <w:rsid w:val="008358F4"/>
    <w:rsid w:val="00877667"/>
    <w:rsid w:val="00881A07"/>
    <w:rsid w:val="008A321D"/>
    <w:rsid w:val="008E72B9"/>
    <w:rsid w:val="00905167"/>
    <w:rsid w:val="00913825"/>
    <w:rsid w:val="0093152F"/>
    <w:rsid w:val="00957C12"/>
    <w:rsid w:val="009A0F5B"/>
    <w:rsid w:val="009A5298"/>
    <w:rsid w:val="009E23C8"/>
    <w:rsid w:val="00A36E39"/>
    <w:rsid w:val="00A54872"/>
    <w:rsid w:val="00A64670"/>
    <w:rsid w:val="00A83EE3"/>
    <w:rsid w:val="00A92276"/>
    <w:rsid w:val="00AA577F"/>
    <w:rsid w:val="00AC746E"/>
    <w:rsid w:val="00AD4C68"/>
    <w:rsid w:val="00AD7D18"/>
    <w:rsid w:val="00B119DA"/>
    <w:rsid w:val="00B25E86"/>
    <w:rsid w:val="00B34464"/>
    <w:rsid w:val="00B60F7B"/>
    <w:rsid w:val="00B76CBB"/>
    <w:rsid w:val="00B81315"/>
    <w:rsid w:val="00B82F43"/>
    <w:rsid w:val="00BA63F8"/>
    <w:rsid w:val="00BB7E2D"/>
    <w:rsid w:val="00BF5FBE"/>
    <w:rsid w:val="00C0374E"/>
    <w:rsid w:val="00C067E3"/>
    <w:rsid w:val="00C23A3C"/>
    <w:rsid w:val="00C3598E"/>
    <w:rsid w:val="00C359BF"/>
    <w:rsid w:val="00C62C14"/>
    <w:rsid w:val="00C64B89"/>
    <w:rsid w:val="00C857CC"/>
    <w:rsid w:val="00CA08B0"/>
    <w:rsid w:val="00CA1A8C"/>
    <w:rsid w:val="00CB0CBD"/>
    <w:rsid w:val="00CC0DDD"/>
    <w:rsid w:val="00CC221E"/>
    <w:rsid w:val="00CE6218"/>
    <w:rsid w:val="00D2611D"/>
    <w:rsid w:val="00D32FCC"/>
    <w:rsid w:val="00D50E5D"/>
    <w:rsid w:val="00D60EBE"/>
    <w:rsid w:val="00DA0D9F"/>
    <w:rsid w:val="00DA5001"/>
    <w:rsid w:val="00DB48ED"/>
    <w:rsid w:val="00E10625"/>
    <w:rsid w:val="00E2207D"/>
    <w:rsid w:val="00E27026"/>
    <w:rsid w:val="00E273F6"/>
    <w:rsid w:val="00E5214B"/>
    <w:rsid w:val="00E7144C"/>
    <w:rsid w:val="00E92661"/>
    <w:rsid w:val="00E94474"/>
    <w:rsid w:val="00EC4041"/>
    <w:rsid w:val="00EC672C"/>
    <w:rsid w:val="00EC7987"/>
    <w:rsid w:val="00EE44A4"/>
    <w:rsid w:val="00F03733"/>
    <w:rsid w:val="00F03F0C"/>
    <w:rsid w:val="00F81127"/>
    <w:rsid w:val="00F9093C"/>
    <w:rsid w:val="00F96C34"/>
    <w:rsid w:val="00FC11BA"/>
    <w:rsid w:val="00FC232D"/>
    <w:rsid w:val="00FC4193"/>
    <w:rsid w:val="00FD2A8F"/>
    <w:rsid w:val="00FD64BF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3D6BA903"/>
  <w15:docId w15:val="{8506D63F-9FC2-483D-8EA6-BC48D11F4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  <w:u w:val="single"/>
    </w:rPr>
  </w:style>
  <w:style w:type="paragraph" w:styleId="berschrift4">
    <w:name w:val="heading 4"/>
    <w:basedOn w:val="Standard"/>
    <w:next w:val="Standard"/>
    <w:qFormat/>
    <w:pPr>
      <w:keepNext/>
      <w:jc w:val="both"/>
      <w:outlineLvl w:val="3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NurText">
    <w:name w:val="Plain Text"/>
    <w:basedOn w:val="Standard"/>
    <w:rPr>
      <w:rFonts w:ascii="Courier New" w:hAnsi="Courier New"/>
    </w:rPr>
  </w:style>
  <w:style w:type="paragraph" w:styleId="Textkrper">
    <w:name w:val="Body Text"/>
    <w:basedOn w:val="Standard"/>
    <w:pPr>
      <w:jc w:val="both"/>
    </w:pPr>
    <w:rPr>
      <w:sz w:val="24"/>
    </w:rPr>
  </w:style>
  <w:style w:type="character" w:styleId="Hyperlink">
    <w:name w:val="Hyperlink"/>
    <w:rsid w:val="00CB0C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2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westfalen-luedenscheid.de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post@luedenscheid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ebit\Kopf\Allgemeiner%20Kopfbogen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50014-3BCE-4766-9EE6-30ABE5DF0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Allgemeiner Kopfbogen.dot</Template>
  <TotalTime>0</TotalTime>
  <Pages>1</Pages>
  <Words>146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Einschreiben</vt:lpstr>
    </vt:vector>
  </TitlesOfParts>
  <Company>KDVZ Hellweg-Sauerland</Company>
  <LinksUpToDate>false</LinksUpToDate>
  <CharactersWithSpaces>1350</CharactersWithSpaces>
  <SharedDoc>false</SharedDoc>
  <HLinks>
    <vt:vector size="6" baseType="variant">
      <vt:variant>
        <vt:i4>5767265</vt:i4>
      </vt:variant>
      <vt:variant>
        <vt:i4>3</vt:i4>
      </vt:variant>
      <vt:variant>
        <vt:i4>0</vt:i4>
      </vt:variant>
      <vt:variant>
        <vt:i4>5</vt:i4>
      </vt:variant>
      <vt:variant>
        <vt:lpwstr>mailto:post@luedenscheid.de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Einschreiben</dc:title>
  <dc:creator>Parczyk, Natalia</dc:creator>
  <cp:lastModifiedBy>Parczyk, Natalia</cp:lastModifiedBy>
  <cp:revision>7</cp:revision>
  <cp:lastPrinted>2018-07-24T07:44:00Z</cp:lastPrinted>
  <dcterms:created xsi:type="dcterms:W3CDTF">2020-04-28T09:30:00Z</dcterms:created>
  <dcterms:modified xsi:type="dcterms:W3CDTF">2025-12-15T10:03:00Z</dcterms:modified>
</cp:coreProperties>
</file>