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B3734" w:rsidRPr="001C55D1" w14:paraId="6B0ADF46" w14:textId="77777777" w:rsidTr="00116FF0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728DDF59" w14:textId="77777777" w:rsidR="000B3734" w:rsidRPr="00116FF0" w:rsidRDefault="000B3734" w:rsidP="00037387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47BE4FDE" w14:textId="77777777" w:rsidR="000B3734" w:rsidRPr="001C55D1" w:rsidRDefault="000B3734" w:rsidP="00037387"/>
        </w:tc>
      </w:tr>
      <w:tr w:rsidR="000B3734" w:rsidRPr="001C55D1" w14:paraId="24BA406D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4624A" w14:textId="77777777" w:rsidR="000B3734" w:rsidRPr="001C55D1" w:rsidRDefault="000B3734" w:rsidP="00037387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DDB6D0C" w14:textId="77777777" w:rsidR="000B3734" w:rsidRPr="001C55D1" w:rsidRDefault="000B3734" w:rsidP="00037387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36018" w14:textId="77777777" w:rsidR="000B3734" w:rsidRPr="001C55D1" w:rsidRDefault="000B3734" w:rsidP="00037387">
            <w:r>
              <w:t>Datum</w:t>
            </w:r>
          </w:p>
        </w:tc>
      </w:tr>
      <w:tr w:rsidR="000B3734" w:rsidRPr="001C55D1" w14:paraId="50FDA725" w14:textId="77777777" w:rsidTr="00116FF0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668EC" w14:textId="77777777" w:rsidR="000B3734" w:rsidRPr="001C55D1" w:rsidRDefault="000B3734" w:rsidP="0003738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33D89C" w14:textId="50C029A3" w:rsidR="000B3734" w:rsidRPr="001C55D1" w:rsidRDefault="004E219B" w:rsidP="00037387">
            <w:r>
              <w:t>ZVS-2026-0</w:t>
            </w:r>
            <w:r w:rsidR="00CD0007">
              <w:t>3</w:t>
            </w:r>
            <w:r w:rsidR="00111FAC">
              <w:t>3</w:t>
            </w:r>
            <w:r>
              <w:t>-65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009BF53" w14:textId="77777777" w:rsidR="000B3734" w:rsidRPr="001C55D1" w:rsidRDefault="000B3734" w:rsidP="00037387"/>
        </w:tc>
      </w:tr>
      <w:tr w:rsidR="000B3734" w:rsidRPr="001C55D1" w14:paraId="16619CC0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22809" w14:textId="77777777" w:rsidR="000B3734" w:rsidRPr="001C55D1" w:rsidRDefault="000B3734" w:rsidP="00037387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23C6A2D5" w14:textId="77777777" w:rsidR="000B3734" w:rsidRPr="001C55D1" w:rsidRDefault="000B3734" w:rsidP="00037387"/>
        </w:tc>
      </w:tr>
      <w:tr w:rsidR="000B3734" w:rsidRPr="001C55D1" w14:paraId="26BB4174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71D49" w14:textId="3A081764" w:rsidR="000B3734" w:rsidRPr="001C55D1" w:rsidRDefault="00CD0007" w:rsidP="00037387">
            <w:r>
              <w:t>Fassadens</w:t>
            </w:r>
            <w:r w:rsidR="00D9501C">
              <w:t xml:space="preserve">anierung </w:t>
            </w:r>
            <w:r w:rsidR="00354E88">
              <w:t>Grundschule Hanftalstraße, 1. Bauabschnitt</w:t>
            </w:r>
            <w:r w:rsidR="00354E88" w:rsidRPr="001C55D1">
              <w:t xml:space="preserve"> </w:t>
            </w:r>
          </w:p>
        </w:tc>
      </w:tr>
      <w:tr w:rsidR="000B3734" w:rsidRPr="001C55D1" w14:paraId="155B103E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AC100" w14:textId="77777777" w:rsidR="000B3734" w:rsidRPr="001C55D1" w:rsidRDefault="000B3734" w:rsidP="00037387"/>
        </w:tc>
      </w:tr>
      <w:tr w:rsidR="000B3734" w:rsidRPr="001C55D1" w14:paraId="139C0E52" w14:textId="77777777" w:rsidTr="00116FF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ADC15" w14:textId="77777777" w:rsidR="000B3734" w:rsidRPr="001C55D1" w:rsidRDefault="00DF7A13" w:rsidP="0003738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272A0F5C" w14:textId="77777777" w:rsidR="000B3734" w:rsidRPr="001C55D1" w:rsidRDefault="000B3734" w:rsidP="00037387"/>
        </w:tc>
      </w:tr>
      <w:tr w:rsidR="000B3734" w:rsidRPr="001C55D1" w14:paraId="39A6A612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DE27B8" w14:textId="0FEDC378" w:rsidR="000B3734" w:rsidRPr="001C55D1" w:rsidRDefault="00111FAC" w:rsidP="00037387">
            <w:r w:rsidRPr="00111FAC">
              <w:t>Heizung- und Sanitärarbeiten</w:t>
            </w:r>
          </w:p>
        </w:tc>
      </w:tr>
    </w:tbl>
    <w:p w14:paraId="493DCD6A" w14:textId="77777777" w:rsidR="000B3734" w:rsidRPr="00D25B27" w:rsidRDefault="000B3734" w:rsidP="00B5249E">
      <w:pPr>
        <w:rPr>
          <w:sz w:val="16"/>
          <w:szCs w:val="16"/>
        </w:rPr>
      </w:pPr>
    </w:p>
    <w:p w14:paraId="62FE4348" w14:textId="77777777"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14:paraId="4F6810F3" w14:textId="77777777"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150"/>
        <w:gridCol w:w="860"/>
        <w:gridCol w:w="610"/>
        <w:gridCol w:w="735"/>
        <w:gridCol w:w="735"/>
        <w:gridCol w:w="735"/>
        <w:gridCol w:w="919"/>
        <w:gridCol w:w="766"/>
        <w:gridCol w:w="1255"/>
      </w:tblGrid>
      <w:tr w:rsidR="00D25B27" w:rsidRPr="00B5249E" w14:paraId="279A17E8" w14:textId="77777777" w:rsidTr="00116FF0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14:paraId="665F146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14:paraId="689F140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14:paraId="39D125F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150" w:type="dxa"/>
            <w:vMerge w:val="restart"/>
            <w:noWrap/>
            <w:vAlign w:val="center"/>
          </w:tcPr>
          <w:p w14:paraId="27AB510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60" w:type="dxa"/>
            <w:vMerge w:val="restart"/>
            <w:noWrap/>
            <w:vAlign w:val="center"/>
          </w:tcPr>
          <w:p w14:paraId="724F2AA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610" w:type="dxa"/>
            <w:vMerge w:val="restart"/>
            <w:noWrap/>
            <w:vAlign w:val="center"/>
          </w:tcPr>
          <w:p w14:paraId="6224A867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735" w:type="dxa"/>
            <w:vMerge w:val="restart"/>
            <w:noWrap/>
            <w:vAlign w:val="center"/>
          </w:tcPr>
          <w:p w14:paraId="335D5FF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Zeitan-</w:t>
            </w:r>
          </w:p>
          <w:p w14:paraId="2036894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satz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410" w:type="dxa"/>
            <w:gridSpan w:val="5"/>
            <w:noWrap/>
            <w:vAlign w:val="center"/>
          </w:tcPr>
          <w:p w14:paraId="673E264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14:paraId="564EC9A1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14:paraId="4A9A8980" w14:textId="77777777" w:rsidTr="00116FF0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14:paraId="5D93E0C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50" w:type="dxa"/>
            <w:vMerge/>
            <w:noWrap/>
            <w:vAlign w:val="center"/>
          </w:tcPr>
          <w:p w14:paraId="0D22B5F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noWrap/>
            <w:vAlign w:val="center"/>
          </w:tcPr>
          <w:p w14:paraId="07AB9AC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0" w:type="dxa"/>
            <w:vMerge/>
            <w:noWrap/>
            <w:vAlign w:val="center"/>
          </w:tcPr>
          <w:p w14:paraId="5D5C7F4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14:paraId="408CBF15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noWrap/>
            <w:vAlign w:val="center"/>
          </w:tcPr>
          <w:p w14:paraId="728B6A1C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9729A1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19" w:type="dxa"/>
            <w:shd w:val="clear" w:color="auto" w:fill="auto"/>
            <w:noWrap/>
            <w:vAlign w:val="center"/>
          </w:tcPr>
          <w:p w14:paraId="6C8DA5F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1123DCA1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27D3CA75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14:paraId="030AA64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(Sp. 6+7+8+9)</w:t>
            </w:r>
          </w:p>
        </w:tc>
      </w:tr>
      <w:tr w:rsidR="00B5249E" w:rsidRPr="00B5249E" w14:paraId="67BAC249" w14:textId="77777777" w:rsidTr="00116FF0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2599CFD1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18C64704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860" w:type="dxa"/>
            <w:noWrap/>
            <w:vAlign w:val="center"/>
          </w:tcPr>
          <w:p w14:paraId="099F1FE0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610" w:type="dxa"/>
            <w:noWrap/>
            <w:vAlign w:val="center"/>
          </w:tcPr>
          <w:p w14:paraId="3896896D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735" w:type="dxa"/>
            <w:noWrap/>
            <w:vAlign w:val="center"/>
          </w:tcPr>
          <w:p w14:paraId="0222E528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735" w:type="dxa"/>
            <w:noWrap/>
            <w:vAlign w:val="center"/>
          </w:tcPr>
          <w:p w14:paraId="0FBDD8B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0130C71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919" w:type="dxa"/>
            <w:noWrap/>
            <w:vAlign w:val="center"/>
          </w:tcPr>
          <w:p w14:paraId="4753AF6D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766" w:type="dxa"/>
            <w:noWrap/>
            <w:vAlign w:val="center"/>
          </w:tcPr>
          <w:p w14:paraId="707DC728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1255" w:type="dxa"/>
            <w:noWrap/>
            <w:vAlign w:val="center"/>
          </w:tcPr>
          <w:p w14:paraId="244E37AE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B5249E" w:rsidRPr="00B5249E" w14:paraId="00995E41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2BC4D94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0CF8DF31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429705AA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36C11155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7C2B87B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42C0EE9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94504BE" w14:textId="77777777" w:rsidR="00B5249E" w:rsidRPr="00B5249E" w:rsidRDefault="00F6109A" w:rsidP="00B5249E">
            <w:r>
              <w:t xml:space="preserve"> </w:t>
            </w:r>
          </w:p>
        </w:tc>
        <w:tc>
          <w:tcPr>
            <w:tcW w:w="919" w:type="dxa"/>
            <w:noWrap/>
            <w:vAlign w:val="center"/>
          </w:tcPr>
          <w:p w14:paraId="47D3CFDB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23D9CE71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5D17C45" w14:textId="77777777" w:rsidR="00B5249E" w:rsidRPr="00B5249E" w:rsidRDefault="00B5249E" w:rsidP="00B5249E"/>
        </w:tc>
      </w:tr>
      <w:tr w:rsidR="00B5249E" w:rsidRPr="00B5249E" w14:paraId="7C8EFD5C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6C18868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199AB861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5FA021DD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1D3FFB75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A9E8355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E2126D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8DB496B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5F9C3C8D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07CBCD49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308F17C0" w14:textId="77777777" w:rsidR="00B5249E" w:rsidRPr="00B5249E" w:rsidRDefault="00B5249E" w:rsidP="00B5249E"/>
        </w:tc>
      </w:tr>
      <w:tr w:rsidR="00B5249E" w:rsidRPr="00B5249E" w14:paraId="16D6E3D3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49A9FBF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0AEF1677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113D8FED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01C72F86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176D28A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677CE1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D29ACDB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52D9345C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1BA8F5A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1D1A590C" w14:textId="77777777" w:rsidR="00B5249E" w:rsidRPr="00B5249E" w:rsidRDefault="00B5249E" w:rsidP="00B5249E"/>
        </w:tc>
      </w:tr>
      <w:tr w:rsidR="00B5249E" w:rsidRPr="00B5249E" w14:paraId="7F484333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CEECD8C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00506109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6A73C56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78C26D35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5E47ACC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947B75B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F51F055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557DB14A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52073781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9E91E9C" w14:textId="77777777" w:rsidR="00B5249E" w:rsidRPr="00B5249E" w:rsidRDefault="00B5249E" w:rsidP="00B5249E"/>
        </w:tc>
      </w:tr>
      <w:tr w:rsidR="00B5249E" w:rsidRPr="00B5249E" w14:paraId="6C701FD2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246F789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47930DEC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6F89F7B0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1AF01CCA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88D42FC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E4F699B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79331A8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24E4C569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7761CA4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935B512" w14:textId="77777777" w:rsidR="00B5249E" w:rsidRPr="00B5249E" w:rsidRDefault="00B5249E" w:rsidP="00B5249E"/>
        </w:tc>
      </w:tr>
      <w:tr w:rsidR="00B5249E" w:rsidRPr="00B5249E" w14:paraId="17D50751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2481A28B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1C456DAA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E8CCAF5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6A52D55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6CE8D19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D07B78C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C1949ED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213601A9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2FEA6DE9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4F87625A" w14:textId="77777777" w:rsidR="00B5249E" w:rsidRPr="00B5249E" w:rsidRDefault="00B5249E" w:rsidP="00B5249E"/>
        </w:tc>
      </w:tr>
      <w:tr w:rsidR="00B5249E" w:rsidRPr="00B5249E" w14:paraId="0C71C29B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2866220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586F4C33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40CB33EB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4E938DB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DB0B366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EDF049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CBF8844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3ADB8520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128EF019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109DAFE6" w14:textId="77777777" w:rsidR="00B5249E" w:rsidRPr="00B5249E" w:rsidRDefault="00B5249E" w:rsidP="00B5249E"/>
        </w:tc>
      </w:tr>
      <w:tr w:rsidR="00B5249E" w:rsidRPr="00B5249E" w14:paraId="174D6241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34362B1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4B2DE47C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3AA34E21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25F913B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F772C0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9DFDCE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C299EA0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03B70F69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20D6D3DD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6C8A78E9" w14:textId="77777777" w:rsidR="00B5249E" w:rsidRPr="00B5249E" w:rsidRDefault="00B5249E" w:rsidP="00B5249E"/>
        </w:tc>
      </w:tr>
      <w:tr w:rsidR="00B5249E" w:rsidRPr="00B5249E" w14:paraId="6A9B5AB3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EBF28C4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568B8FD0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431909A3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32937B59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EEFC399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F2F9C40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08A0AA8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5AC7ACD7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393E9DD4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3239B32C" w14:textId="77777777" w:rsidR="00B5249E" w:rsidRPr="00B5249E" w:rsidRDefault="00B5249E" w:rsidP="00B5249E"/>
        </w:tc>
      </w:tr>
      <w:tr w:rsidR="00B5249E" w:rsidRPr="00B5249E" w14:paraId="7F8B608A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4F37C50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6BF4E97E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2DAE7E36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1A2CA5C7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DE073B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6C35A8A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F754908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017F9D23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17BC0A7B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23EABE18" w14:textId="77777777" w:rsidR="00B5249E" w:rsidRPr="00B5249E" w:rsidRDefault="00B5249E" w:rsidP="00B5249E"/>
        </w:tc>
      </w:tr>
      <w:tr w:rsidR="00B5249E" w:rsidRPr="00B5249E" w14:paraId="2B657581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21039112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20E1363C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7AEA5557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0AD8D7A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BD4FA0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489B84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26EBFA0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4DBA3C82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CB029D4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D41ABB8" w14:textId="77777777" w:rsidR="00B5249E" w:rsidRPr="00B5249E" w:rsidRDefault="00B5249E" w:rsidP="00B5249E"/>
        </w:tc>
      </w:tr>
      <w:tr w:rsidR="00B5249E" w:rsidRPr="00B5249E" w14:paraId="67CBF4A6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E59B086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01D5FCA5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0949F214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74D89C37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34EDEE98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6E71B4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B0D64E2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1BE3E488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10C2F240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21D4479C" w14:textId="77777777" w:rsidR="00B5249E" w:rsidRPr="00B5249E" w:rsidRDefault="00B5249E" w:rsidP="00B5249E"/>
        </w:tc>
      </w:tr>
      <w:tr w:rsidR="00B5249E" w:rsidRPr="00B5249E" w14:paraId="4C616FE6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675815D" w14:textId="77777777"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14:paraId="34F08655" w14:textId="77777777"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14:paraId="0A5E318A" w14:textId="77777777"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14:paraId="5A9F399F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9727556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270C1F4A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17191275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37E5CB4D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05B516AD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F33AC30" w14:textId="77777777" w:rsidR="00B5249E" w:rsidRPr="00B5249E" w:rsidRDefault="00B5249E" w:rsidP="00B5249E"/>
        </w:tc>
      </w:tr>
      <w:tr w:rsidR="007D012C" w:rsidRPr="00B5249E" w14:paraId="601EF1FE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10EA8D0" w14:textId="77777777" w:rsidR="007D012C" w:rsidRPr="00B5249E" w:rsidRDefault="007D012C" w:rsidP="00B5249E"/>
        </w:tc>
        <w:tc>
          <w:tcPr>
            <w:tcW w:w="2150" w:type="dxa"/>
            <w:noWrap/>
            <w:vAlign w:val="center"/>
          </w:tcPr>
          <w:p w14:paraId="3A6F20BC" w14:textId="77777777" w:rsidR="007D012C" w:rsidRPr="00B5249E" w:rsidRDefault="007D012C" w:rsidP="00B5249E"/>
        </w:tc>
        <w:tc>
          <w:tcPr>
            <w:tcW w:w="860" w:type="dxa"/>
            <w:noWrap/>
            <w:vAlign w:val="center"/>
          </w:tcPr>
          <w:p w14:paraId="544798B9" w14:textId="77777777" w:rsidR="007D012C" w:rsidRPr="00B5249E" w:rsidRDefault="007D012C" w:rsidP="00B5249E"/>
        </w:tc>
        <w:tc>
          <w:tcPr>
            <w:tcW w:w="610" w:type="dxa"/>
            <w:noWrap/>
            <w:vAlign w:val="center"/>
          </w:tcPr>
          <w:p w14:paraId="59BAD589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6F9ECAEC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39DBBDFD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3E146F4C" w14:textId="77777777" w:rsidR="007D012C" w:rsidRPr="00B5249E" w:rsidRDefault="007D012C" w:rsidP="00B5249E"/>
        </w:tc>
        <w:tc>
          <w:tcPr>
            <w:tcW w:w="919" w:type="dxa"/>
            <w:noWrap/>
            <w:vAlign w:val="center"/>
          </w:tcPr>
          <w:p w14:paraId="30FE8F07" w14:textId="77777777" w:rsidR="007D012C" w:rsidRPr="00B5249E" w:rsidRDefault="007D012C" w:rsidP="00B5249E"/>
        </w:tc>
        <w:tc>
          <w:tcPr>
            <w:tcW w:w="766" w:type="dxa"/>
            <w:noWrap/>
            <w:vAlign w:val="center"/>
          </w:tcPr>
          <w:p w14:paraId="30C1BFE8" w14:textId="77777777" w:rsidR="007D012C" w:rsidRPr="00B5249E" w:rsidRDefault="007D012C" w:rsidP="00B5249E"/>
        </w:tc>
        <w:tc>
          <w:tcPr>
            <w:tcW w:w="1255" w:type="dxa"/>
            <w:noWrap/>
            <w:vAlign w:val="center"/>
          </w:tcPr>
          <w:p w14:paraId="13EC023F" w14:textId="77777777" w:rsidR="007D012C" w:rsidRPr="00B5249E" w:rsidRDefault="007D012C" w:rsidP="00B5249E"/>
        </w:tc>
      </w:tr>
      <w:tr w:rsidR="007D012C" w:rsidRPr="00B5249E" w14:paraId="75F8C6EA" w14:textId="77777777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E368593" w14:textId="77777777" w:rsidR="007D012C" w:rsidRPr="00B5249E" w:rsidRDefault="007D012C" w:rsidP="00B5249E"/>
        </w:tc>
        <w:tc>
          <w:tcPr>
            <w:tcW w:w="2150" w:type="dxa"/>
            <w:noWrap/>
            <w:vAlign w:val="center"/>
          </w:tcPr>
          <w:p w14:paraId="2CAF2C40" w14:textId="77777777" w:rsidR="007D012C" w:rsidRPr="00B5249E" w:rsidRDefault="007D012C" w:rsidP="00B5249E"/>
        </w:tc>
        <w:tc>
          <w:tcPr>
            <w:tcW w:w="860" w:type="dxa"/>
            <w:noWrap/>
            <w:vAlign w:val="center"/>
          </w:tcPr>
          <w:p w14:paraId="5741508A" w14:textId="77777777" w:rsidR="007D012C" w:rsidRPr="00B5249E" w:rsidRDefault="007D012C" w:rsidP="00B5249E"/>
        </w:tc>
        <w:tc>
          <w:tcPr>
            <w:tcW w:w="610" w:type="dxa"/>
            <w:noWrap/>
            <w:vAlign w:val="center"/>
          </w:tcPr>
          <w:p w14:paraId="7FBBAE4C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5E1A9697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3D0FF7CC" w14:textId="77777777"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14:paraId="28A217E4" w14:textId="77777777" w:rsidR="007D012C" w:rsidRPr="00B5249E" w:rsidRDefault="007D012C" w:rsidP="00B5249E"/>
        </w:tc>
        <w:tc>
          <w:tcPr>
            <w:tcW w:w="919" w:type="dxa"/>
            <w:noWrap/>
            <w:vAlign w:val="center"/>
          </w:tcPr>
          <w:p w14:paraId="6D7B43F1" w14:textId="77777777" w:rsidR="007D012C" w:rsidRPr="00B5249E" w:rsidRDefault="007D012C" w:rsidP="00B5249E"/>
        </w:tc>
        <w:tc>
          <w:tcPr>
            <w:tcW w:w="766" w:type="dxa"/>
            <w:noWrap/>
            <w:vAlign w:val="center"/>
          </w:tcPr>
          <w:p w14:paraId="2CEA64A5" w14:textId="77777777" w:rsidR="007D012C" w:rsidRPr="00B5249E" w:rsidRDefault="007D012C" w:rsidP="00B5249E"/>
        </w:tc>
        <w:tc>
          <w:tcPr>
            <w:tcW w:w="1255" w:type="dxa"/>
            <w:noWrap/>
            <w:vAlign w:val="center"/>
          </w:tcPr>
          <w:p w14:paraId="3723DD97" w14:textId="77777777" w:rsidR="007D012C" w:rsidRPr="00B5249E" w:rsidRDefault="007D012C" w:rsidP="00B5249E"/>
        </w:tc>
      </w:tr>
    </w:tbl>
    <w:p w14:paraId="63F3EFC6" w14:textId="77777777" w:rsidR="00DC72CC" w:rsidRDefault="00DC72CC" w:rsidP="00D25B27"/>
    <w:sectPr w:rsidR="00DC72CC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5C587" w14:textId="77777777" w:rsidR="00D57A83" w:rsidRDefault="00D57A83">
      <w:r>
        <w:separator/>
      </w:r>
    </w:p>
    <w:p w14:paraId="7CA7CE57" w14:textId="77777777" w:rsidR="00D57A83" w:rsidRDefault="00D57A83"/>
    <w:p w14:paraId="4CA3DB03" w14:textId="77777777" w:rsidR="00D57A83" w:rsidRDefault="00D57A83"/>
  </w:endnote>
  <w:endnote w:type="continuationSeparator" w:id="0">
    <w:p w14:paraId="73948044" w14:textId="77777777" w:rsidR="00D57A83" w:rsidRDefault="00D57A83">
      <w:r>
        <w:continuationSeparator/>
      </w:r>
    </w:p>
    <w:p w14:paraId="2309AF8F" w14:textId="77777777" w:rsidR="00D57A83" w:rsidRDefault="00D57A83"/>
    <w:p w14:paraId="45A0C85B" w14:textId="77777777" w:rsidR="00D57A83" w:rsidRDefault="00D57A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14:paraId="6683FB74" w14:textId="77777777" w:rsidTr="00DF7A13">
      <w:trPr>
        <w:cantSplit/>
        <w:trHeight w:hRule="exact" w:val="397"/>
      </w:trPr>
      <w:tc>
        <w:tcPr>
          <w:tcW w:w="147" w:type="dxa"/>
          <w:vAlign w:val="center"/>
        </w:tcPr>
        <w:p w14:paraId="7CBDB092" w14:textId="77777777"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42BC8ED" w14:textId="77777777"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5930DA4" wp14:editId="457EF890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EC7F78C" w14:textId="77777777"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870B2B2" w14:textId="77777777"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A1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A1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0527218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8B40" w14:textId="77777777" w:rsidR="00D57A83" w:rsidRDefault="00D57A83">
      <w:r>
        <w:separator/>
      </w:r>
    </w:p>
  </w:footnote>
  <w:footnote w:type="continuationSeparator" w:id="0">
    <w:p w14:paraId="7B5E86A6" w14:textId="77777777" w:rsidR="00D57A83" w:rsidRDefault="00D57A83">
      <w:r>
        <w:continuationSeparator/>
      </w:r>
    </w:p>
    <w:p w14:paraId="746079AD" w14:textId="77777777" w:rsidR="00D57A83" w:rsidRDefault="00D57A83"/>
    <w:p w14:paraId="3428C6ED" w14:textId="77777777" w:rsidR="00D57A83" w:rsidRDefault="00D57A83"/>
  </w:footnote>
  <w:footnote w:id="1">
    <w:p w14:paraId="331277B1" w14:textId="77777777"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14:paraId="668690CC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14:paraId="536DD799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14:paraId="37F4DB3B" w14:textId="77777777"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0A80" w14:textId="77777777" w:rsidR="00FF1D90" w:rsidRDefault="00FF1D90"/>
  <w:p w14:paraId="1B42C0BF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337F" w14:textId="77777777" w:rsidR="00FF1D90" w:rsidRDefault="00FF1D90" w:rsidP="00046C8E">
    <w:pPr>
      <w:pStyle w:val="Kopfzeile"/>
    </w:pPr>
    <w:r>
      <w:t>223</w:t>
    </w:r>
  </w:p>
  <w:p w14:paraId="476533ED" w14:textId="77777777"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2755575">
    <w:abstractNumId w:val="11"/>
  </w:num>
  <w:num w:numId="2" w16cid:durableId="835997190">
    <w:abstractNumId w:val="15"/>
  </w:num>
  <w:num w:numId="3" w16cid:durableId="409691553">
    <w:abstractNumId w:val="17"/>
  </w:num>
  <w:num w:numId="4" w16cid:durableId="1912537352">
    <w:abstractNumId w:val="26"/>
  </w:num>
  <w:num w:numId="5" w16cid:durableId="79064510">
    <w:abstractNumId w:val="19"/>
  </w:num>
  <w:num w:numId="6" w16cid:durableId="1425491764">
    <w:abstractNumId w:val="13"/>
  </w:num>
  <w:num w:numId="7" w16cid:durableId="2020960242">
    <w:abstractNumId w:val="22"/>
  </w:num>
  <w:num w:numId="8" w16cid:durableId="1790119976">
    <w:abstractNumId w:val="18"/>
  </w:num>
  <w:num w:numId="9" w16cid:durableId="1219777992">
    <w:abstractNumId w:val="25"/>
  </w:num>
  <w:num w:numId="10" w16cid:durableId="1495995241">
    <w:abstractNumId w:val="14"/>
  </w:num>
  <w:num w:numId="11" w16cid:durableId="439033317">
    <w:abstractNumId w:val="21"/>
  </w:num>
  <w:num w:numId="12" w16cid:durableId="2070106590">
    <w:abstractNumId w:val="21"/>
  </w:num>
  <w:num w:numId="13" w16cid:durableId="1153133819">
    <w:abstractNumId w:val="21"/>
  </w:num>
  <w:num w:numId="14" w16cid:durableId="1113472835">
    <w:abstractNumId w:val="21"/>
  </w:num>
  <w:num w:numId="15" w16cid:durableId="174198631">
    <w:abstractNumId w:val="21"/>
  </w:num>
  <w:num w:numId="16" w16cid:durableId="2020697153">
    <w:abstractNumId w:val="12"/>
  </w:num>
  <w:num w:numId="17" w16cid:durableId="226771661">
    <w:abstractNumId w:val="12"/>
  </w:num>
  <w:num w:numId="18" w16cid:durableId="575013620">
    <w:abstractNumId w:val="24"/>
  </w:num>
  <w:num w:numId="19" w16cid:durableId="1968856500">
    <w:abstractNumId w:val="23"/>
  </w:num>
  <w:num w:numId="20" w16cid:durableId="89935832">
    <w:abstractNumId w:val="20"/>
  </w:num>
  <w:num w:numId="21" w16cid:durableId="1337659020">
    <w:abstractNumId w:val="16"/>
  </w:num>
  <w:num w:numId="22" w16cid:durableId="1816605539">
    <w:abstractNumId w:val="10"/>
  </w:num>
  <w:num w:numId="23" w16cid:durableId="1786729046">
    <w:abstractNumId w:val="9"/>
  </w:num>
  <w:num w:numId="24" w16cid:durableId="400032193">
    <w:abstractNumId w:val="7"/>
  </w:num>
  <w:num w:numId="25" w16cid:durableId="1062370490">
    <w:abstractNumId w:val="6"/>
  </w:num>
  <w:num w:numId="26" w16cid:durableId="1206991958">
    <w:abstractNumId w:val="5"/>
  </w:num>
  <w:num w:numId="27" w16cid:durableId="1341614602">
    <w:abstractNumId w:val="4"/>
  </w:num>
  <w:num w:numId="28" w16cid:durableId="1474716389">
    <w:abstractNumId w:val="8"/>
  </w:num>
  <w:num w:numId="29" w16cid:durableId="1709206">
    <w:abstractNumId w:val="3"/>
  </w:num>
  <w:num w:numId="30" w16cid:durableId="513154717">
    <w:abstractNumId w:val="2"/>
  </w:num>
  <w:num w:numId="31" w16cid:durableId="1087311113">
    <w:abstractNumId w:val="1"/>
  </w:num>
  <w:num w:numId="32" w16cid:durableId="49403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4096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60"/>
    <w:rsid w:val="000021DC"/>
    <w:rsid w:val="0000737B"/>
    <w:rsid w:val="000114D3"/>
    <w:rsid w:val="00024105"/>
    <w:rsid w:val="000277D0"/>
    <w:rsid w:val="0003566D"/>
    <w:rsid w:val="00037387"/>
    <w:rsid w:val="00046C8E"/>
    <w:rsid w:val="00053E4F"/>
    <w:rsid w:val="0006675C"/>
    <w:rsid w:val="000800D3"/>
    <w:rsid w:val="00081305"/>
    <w:rsid w:val="000848E7"/>
    <w:rsid w:val="000A42AA"/>
    <w:rsid w:val="000B3734"/>
    <w:rsid w:val="001028D9"/>
    <w:rsid w:val="00104C5A"/>
    <w:rsid w:val="00106076"/>
    <w:rsid w:val="00111FAC"/>
    <w:rsid w:val="00116FF0"/>
    <w:rsid w:val="00127C79"/>
    <w:rsid w:val="001426F7"/>
    <w:rsid w:val="00144A5A"/>
    <w:rsid w:val="001A6205"/>
    <w:rsid w:val="001B6E27"/>
    <w:rsid w:val="001B705C"/>
    <w:rsid w:val="001C13F0"/>
    <w:rsid w:val="001C3E5C"/>
    <w:rsid w:val="001C509D"/>
    <w:rsid w:val="001C6FD7"/>
    <w:rsid w:val="001E0C92"/>
    <w:rsid w:val="001F47CC"/>
    <w:rsid w:val="00200984"/>
    <w:rsid w:val="002517FD"/>
    <w:rsid w:val="00263542"/>
    <w:rsid w:val="002657FB"/>
    <w:rsid w:val="002748DF"/>
    <w:rsid w:val="002958C5"/>
    <w:rsid w:val="002A4621"/>
    <w:rsid w:val="002C0F7B"/>
    <w:rsid w:val="002C403D"/>
    <w:rsid w:val="002E4302"/>
    <w:rsid w:val="002F4952"/>
    <w:rsid w:val="003255B7"/>
    <w:rsid w:val="00327698"/>
    <w:rsid w:val="00354E88"/>
    <w:rsid w:val="003552CC"/>
    <w:rsid w:val="00355C7F"/>
    <w:rsid w:val="00357F38"/>
    <w:rsid w:val="0037231C"/>
    <w:rsid w:val="003A36E9"/>
    <w:rsid w:val="003D3E99"/>
    <w:rsid w:val="003E2CD4"/>
    <w:rsid w:val="00402A1B"/>
    <w:rsid w:val="00405420"/>
    <w:rsid w:val="00424038"/>
    <w:rsid w:val="00425BE8"/>
    <w:rsid w:val="0043101C"/>
    <w:rsid w:val="0045228F"/>
    <w:rsid w:val="00454471"/>
    <w:rsid w:val="00455058"/>
    <w:rsid w:val="0045726B"/>
    <w:rsid w:val="00457FFE"/>
    <w:rsid w:val="0047055A"/>
    <w:rsid w:val="00480ABD"/>
    <w:rsid w:val="004818FE"/>
    <w:rsid w:val="00492429"/>
    <w:rsid w:val="004A124F"/>
    <w:rsid w:val="004C5609"/>
    <w:rsid w:val="004C5E9C"/>
    <w:rsid w:val="004E07A5"/>
    <w:rsid w:val="004E219B"/>
    <w:rsid w:val="004E3711"/>
    <w:rsid w:val="004F0EAD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C5035"/>
    <w:rsid w:val="005F32A5"/>
    <w:rsid w:val="005F41CD"/>
    <w:rsid w:val="00605DD3"/>
    <w:rsid w:val="00606550"/>
    <w:rsid w:val="00607EE7"/>
    <w:rsid w:val="00614636"/>
    <w:rsid w:val="00617164"/>
    <w:rsid w:val="00635C49"/>
    <w:rsid w:val="00640260"/>
    <w:rsid w:val="00643351"/>
    <w:rsid w:val="0065237E"/>
    <w:rsid w:val="0066119D"/>
    <w:rsid w:val="00667DCD"/>
    <w:rsid w:val="006716C3"/>
    <w:rsid w:val="006724C1"/>
    <w:rsid w:val="006A5AED"/>
    <w:rsid w:val="006A66F3"/>
    <w:rsid w:val="006B31BB"/>
    <w:rsid w:val="006B7CF1"/>
    <w:rsid w:val="006D70A3"/>
    <w:rsid w:val="00724CA7"/>
    <w:rsid w:val="00734EDE"/>
    <w:rsid w:val="007633C2"/>
    <w:rsid w:val="0078194F"/>
    <w:rsid w:val="00782E76"/>
    <w:rsid w:val="0078695C"/>
    <w:rsid w:val="007A6D94"/>
    <w:rsid w:val="007C562D"/>
    <w:rsid w:val="007D012C"/>
    <w:rsid w:val="007E61DB"/>
    <w:rsid w:val="0081723D"/>
    <w:rsid w:val="0083194D"/>
    <w:rsid w:val="008B1F06"/>
    <w:rsid w:val="008D764D"/>
    <w:rsid w:val="008E4F29"/>
    <w:rsid w:val="008F37F7"/>
    <w:rsid w:val="008F52AA"/>
    <w:rsid w:val="008F6547"/>
    <w:rsid w:val="00910F0B"/>
    <w:rsid w:val="009130AA"/>
    <w:rsid w:val="00962412"/>
    <w:rsid w:val="0097166A"/>
    <w:rsid w:val="009769C9"/>
    <w:rsid w:val="009A3215"/>
    <w:rsid w:val="009A33B4"/>
    <w:rsid w:val="009C0B80"/>
    <w:rsid w:val="009C14BE"/>
    <w:rsid w:val="009E2C93"/>
    <w:rsid w:val="00A00872"/>
    <w:rsid w:val="00A3757E"/>
    <w:rsid w:val="00A5084B"/>
    <w:rsid w:val="00A75824"/>
    <w:rsid w:val="00A758DD"/>
    <w:rsid w:val="00A90C84"/>
    <w:rsid w:val="00AB4B05"/>
    <w:rsid w:val="00AC56D5"/>
    <w:rsid w:val="00AC7F2D"/>
    <w:rsid w:val="00AD584D"/>
    <w:rsid w:val="00AE4AF0"/>
    <w:rsid w:val="00AF2908"/>
    <w:rsid w:val="00B003C3"/>
    <w:rsid w:val="00B1127B"/>
    <w:rsid w:val="00B14EF0"/>
    <w:rsid w:val="00B16EEC"/>
    <w:rsid w:val="00B23C01"/>
    <w:rsid w:val="00B40909"/>
    <w:rsid w:val="00B434E5"/>
    <w:rsid w:val="00B5249E"/>
    <w:rsid w:val="00B61D2B"/>
    <w:rsid w:val="00B96ADB"/>
    <w:rsid w:val="00BA5E42"/>
    <w:rsid w:val="00BC7BAA"/>
    <w:rsid w:val="00BE7820"/>
    <w:rsid w:val="00BF4DAD"/>
    <w:rsid w:val="00C101BF"/>
    <w:rsid w:val="00C155BC"/>
    <w:rsid w:val="00C246AC"/>
    <w:rsid w:val="00C26124"/>
    <w:rsid w:val="00C2678D"/>
    <w:rsid w:val="00C30192"/>
    <w:rsid w:val="00C764C5"/>
    <w:rsid w:val="00C96E57"/>
    <w:rsid w:val="00CA07A6"/>
    <w:rsid w:val="00CC1DF7"/>
    <w:rsid w:val="00CD0007"/>
    <w:rsid w:val="00CD0A0C"/>
    <w:rsid w:val="00CD54C7"/>
    <w:rsid w:val="00CF64C4"/>
    <w:rsid w:val="00D05C74"/>
    <w:rsid w:val="00D25B27"/>
    <w:rsid w:val="00D57A83"/>
    <w:rsid w:val="00D6072E"/>
    <w:rsid w:val="00D9501C"/>
    <w:rsid w:val="00DA276D"/>
    <w:rsid w:val="00DB6C0D"/>
    <w:rsid w:val="00DC2EA6"/>
    <w:rsid w:val="00DC72CC"/>
    <w:rsid w:val="00DC7E08"/>
    <w:rsid w:val="00DD5025"/>
    <w:rsid w:val="00DE2F64"/>
    <w:rsid w:val="00DE420C"/>
    <w:rsid w:val="00DF7A13"/>
    <w:rsid w:val="00E02FAA"/>
    <w:rsid w:val="00E04656"/>
    <w:rsid w:val="00E1197E"/>
    <w:rsid w:val="00E24EDB"/>
    <w:rsid w:val="00E322E9"/>
    <w:rsid w:val="00E43161"/>
    <w:rsid w:val="00E578EB"/>
    <w:rsid w:val="00E6087B"/>
    <w:rsid w:val="00E8058F"/>
    <w:rsid w:val="00E85EBB"/>
    <w:rsid w:val="00EA10EB"/>
    <w:rsid w:val="00EB6560"/>
    <w:rsid w:val="00EB7EC3"/>
    <w:rsid w:val="00EC7AED"/>
    <w:rsid w:val="00EE0754"/>
    <w:rsid w:val="00EE1F4D"/>
    <w:rsid w:val="00EE2ADF"/>
    <w:rsid w:val="00F133C2"/>
    <w:rsid w:val="00F21669"/>
    <w:rsid w:val="00F32C49"/>
    <w:rsid w:val="00F33230"/>
    <w:rsid w:val="00F6109A"/>
    <w:rsid w:val="00F92CF7"/>
    <w:rsid w:val="00FA0151"/>
    <w:rsid w:val="00FB37F2"/>
    <w:rsid w:val="00FC0982"/>
    <w:rsid w:val="00FC1057"/>
    <w:rsid w:val="00FC7FFE"/>
    <w:rsid w:val="00FD49AF"/>
    <w:rsid w:val="00FE2A9F"/>
    <w:rsid w:val="00FE5FC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3FF43F"/>
  <w15:docId w15:val="{FD903317-2135-4A04-B1B3-6D5CFBE9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Gerke, Sascha</cp:lastModifiedBy>
  <cp:revision>12</cp:revision>
  <cp:lastPrinted>2010-03-03T16:06:00Z</cp:lastPrinted>
  <dcterms:created xsi:type="dcterms:W3CDTF">2020-11-04T15:27:00Z</dcterms:created>
  <dcterms:modified xsi:type="dcterms:W3CDTF">2026-07-07T11:10:00Z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nscale::8af28098-7ff44f55-017f-f44f7f3e-0002::E_Akte_Prod$NOTSET$387825$2$NOTSET::0::herhvwsr000024.intern.hennef.de::8443::nscalealinst1::Nscale</vt:lpwstr>
  </property>
</Properties>
</file>