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8" w:type="dxa"/>
        <w:tblInd w:w="-3" w:type="dxa"/>
        <w:tblBorders>
          <w:bottom w:val="dashed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88"/>
        <w:gridCol w:w="1800"/>
        <w:gridCol w:w="1440"/>
      </w:tblGrid>
      <w:tr w:rsidR="00D46B71" w:rsidRPr="00D46B71" w14:paraId="2B0CD83A" w14:textId="77777777">
        <w:trPr>
          <w:cantSplit/>
          <w:trHeight w:hRule="exact" w:val="284"/>
        </w:trPr>
        <w:tc>
          <w:tcPr>
            <w:tcW w:w="6488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25ABD9B" w14:textId="77777777" w:rsidR="00D46B71" w:rsidRPr="00D46B71" w:rsidRDefault="00D46B71" w:rsidP="00D46B71">
            <w:r w:rsidRPr="00D46B71">
              <w:t>Bieter</w:t>
            </w:r>
          </w:p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28E1B7" w14:textId="77777777" w:rsidR="00D46B71" w:rsidRPr="00D46B71" w:rsidRDefault="00D46B71" w:rsidP="00D46B71">
            <w:r w:rsidRPr="00D46B71">
              <w:t>Vergabenummer</w:t>
            </w: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67ED71" w14:textId="77777777" w:rsidR="00D46B71" w:rsidRPr="00D46B71" w:rsidRDefault="00D46B71" w:rsidP="00D46B71">
            <w:pPr>
              <w:rPr>
                <w:vertAlign w:val="subscript"/>
              </w:rPr>
            </w:pPr>
            <w:r w:rsidRPr="00D46B71">
              <w:t>Datum</w:t>
            </w:r>
          </w:p>
        </w:tc>
      </w:tr>
      <w:tr w:rsidR="00D46B71" w:rsidRPr="00D46B71" w14:paraId="2C2EEF3D" w14:textId="77777777">
        <w:trPr>
          <w:cantSplit/>
          <w:trHeight w:hRule="exact" w:val="284"/>
        </w:trPr>
        <w:tc>
          <w:tcPr>
            <w:tcW w:w="648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CFEA2F" w14:textId="77777777" w:rsidR="00D46B71" w:rsidRPr="00D46B71" w:rsidRDefault="00D46B71" w:rsidP="00D46B71"/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57E0FF" w14:textId="1F1EDFC6" w:rsidR="00D46B71" w:rsidRPr="00D46B71" w:rsidRDefault="005B4799" w:rsidP="00D46B71">
            <w:r>
              <w:t>ZVS-2026-0</w:t>
            </w:r>
            <w:r w:rsidR="009413AA">
              <w:t>3</w:t>
            </w:r>
            <w:r w:rsidR="009D071A">
              <w:t>3</w:t>
            </w:r>
            <w:r>
              <w:t>-65</w:t>
            </w:r>
          </w:p>
        </w:tc>
        <w:tc>
          <w:tcPr>
            <w:tcW w:w="144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5F5AE5" w14:textId="77777777" w:rsidR="00D46B71" w:rsidRPr="00D46B71" w:rsidRDefault="00D46B71" w:rsidP="00D46B71"/>
        </w:tc>
      </w:tr>
      <w:tr w:rsidR="00D46B71" w:rsidRPr="00D46B71" w14:paraId="5DA34353" w14:textId="77777777">
        <w:trPr>
          <w:cantSplit/>
          <w:trHeight w:hRule="exact" w:val="284"/>
        </w:trPr>
        <w:tc>
          <w:tcPr>
            <w:tcW w:w="9728" w:type="dxa"/>
            <w:gridSpan w:val="3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F9CCE4E" w14:textId="77777777" w:rsidR="00D46B71" w:rsidRPr="00D46B71" w:rsidRDefault="00D46B71" w:rsidP="00D46B71">
            <w:r>
              <w:t>Baumaßnahme</w:t>
            </w:r>
          </w:p>
        </w:tc>
      </w:tr>
      <w:tr w:rsidR="00D46B71" w:rsidRPr="00D46B71" w14:paraId="43CA094D" w14:textId="77777777" w:rsidTr="00627387">
        <w:trPr>
          <w:cantSplit/>
          <w:trHeight w:hRule="exact" w:val="284"/>
        </w:trPr>
        <w:tc>
          <w:tcPr>
            <w:tcW w:w="9728" w:type="dxa"/>
            <w:gridSpan w:val="3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5B5AC1CF" w14:textId="1A0CFEC4" w:rsidR="00D46B71" w:rsidRPr="00D46B71" w:rsidRDefault="009413AA" w:rsidP="00D46B71">
            <w:r>
              <w:t>Fassadens</w:t>
            </w:r>
            <w:r w:rsidR="00296D84">
              <w:t xml:space="preserve">anierung </w:t>
            </w:r>
            <w:r w:rsidR="00B11FA3">
              <w:t>Grundschule Hanftalstraße, 1. Bauabschnitt</w:t>
            </w:r>
            <w:r w:rsidR="00B11FA3" w:rsidRPr="00D46B71">
              <w:t xml:space="preserve"> </w:t>
            </w:r>
          </w:p>
        </w:tc>
      </w:tr>
      <w:tr w:rsidR="00D46B71" w:rsidRPr="00D46B71" w14:paraId="2AA40960" w14:textId="77777777">
        <w:trPr>
          <w:cantSplit/>
          <w:trHeight w:hRule="exact" w:val="284"/>
        </w:trPr>
        <w:tc>
          <w:tcPr>
            <w:tcW w:w="9728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D3A66A" w14:textId="77777777" w:rsidR="00D46B71" w:rsidRPr="00D46B71" w:rsidRDefault="00D46B71" w:rsidP="00D46B71"/>
        </w:tc>
      </w:tr>
      <w:tr w:rsidR="00D46B71" w:rsidRPr="00D46B71" w14:paraId="4818012D" w14:textId="77777777">
        <w:trPr>
          <w:cantSplit/>
          <w:trHeight w:hRule="exact" w:val="284"/>
        </w:trPr>
        <w:tc>
          <w:tcPr>
            <w:tcW w:w="9728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bottom"/>
          </w:tcPr>
          <w:p w14:paraId="72086BAF" w14:textId="77777777" w:rsidR="00D46B71" w:rsidRPr="00D46B71" w:rsidRDefault="00AC39D1" w:rsidP="00D46B71">
            <w:r>
              <w:t>Leistung</w:t>
            </w:r>
          </w:p>
        </w:tc>
      </w:tr>
      <w:tr w:rsidR="00D46B71" w:rsidRPr="00D46B71" w14:paraId="69DFA08F" w14:textId="77777777">
        <w:trPr>
          <w:cantSplit/>
          <w:trHeight w:hRule="exact" w:val="371"/>
        </w:trPr>
        <w:tc>
          <w:tcPr>
            <w:tcW w:w="9728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BF1E4B3" w14:textId="5106DEFA" w:rsidR="00D46B71" w:rsidRPr="00D46B71" w:rsidRDefault="009D071A" w:rsidP="00D46B71">
            <w:r w:rsidRPr="009D071A">
              <w:t>Heizung- und Sanitärarbeiten</w:t>
            </w:r>
          </w:p>
        </w:tc>
      </w:tr>
    </w:tbl>
    <w:p w14:paraId="431F7F9E" w14:textId="77777777" w:rsidR="002748DF" w:rsidRDefault="002748DF" w:rsidP="00046C8E"/>
    <w:p w14:paraId="2A6F98EE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64AB5B6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903D487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29B306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C5D7F5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FA7F42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05F0FC18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511BE4D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FCEE2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49F17D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6BC22AA4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EAB484" w14:textId="77777777" w:rsidR="00D46B71" w:rsidRPr="00D46B71" w:rsidRDefault="00D46B71" w:rsidP="00D46B71"/>
        </w:tc>
      </w:tr>
      <w:tr w:rsidR="00D46B71" w:rsidRPr="00D46B71" w14:paraId="13C5672F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264752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8AF85E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F671758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F78C12" w14:textId="77777777" w:rsidR="00D46B71" w:rsidRPr="00D46B71" w:rsidRDefault="00D46B71" w:rsidP="00D46B71"/>
        </w:tc>
      </w:tr>
      <w:tr w:rsidR="00D46B71" w:rsidRPr="00D46B71" w14:paraId="304EA44E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1424F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DB7FC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51C20A40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C1016FD" w14:textId="77777777" w:rsidR="00D46B71" w:rsidRPr="00D46B71" w:rsidRDefault="00D46B71" w:rsidP="00D46B71"/>
        </w:tc>
      </w:tr>
      <w:tr w:rsidR="00D46B71" w:rsidRPr="00D46B71" w14:paraId="38147D78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02073F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6CDCDD97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702DE4A9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BAA1C82" w14:textId="77777777" w:rsidR="00D46B71" w:rsidRPr="00D46B71" w:rsidRDefault="00D46B71" w:rsidP="00D46B71"/>
        </w:tc>
      </w:tr>
    </w:tbl>
    <w:p w14:paraId="051E410F" w14:textId="77777777" w:rsidR="00D46B71" w:rsidRDefault="00D46B71" w:rsidP="00046C8E"/>
    <w:p w14:paraId="74B29577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021CFF3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35EEB38A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7722DE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81623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54A2827E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750EC9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C52E42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98C498F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5681D08A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6A7EA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D891453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5EDD7736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1334242" w14:textId="77777777" w:rsidR="00D46B71" w:rsidRPr="00D46B71" w:rsidRDefault="00D46B71" w:rsidP="00D46B71"/>
        </w:tc>
      </w:tr>
    </w:tbl>
    <w:p w14:paraId="4D2A33FF" w14:textId="77777777" w:rsidR="00D46B71" w:rsidRDefault="00D46B71" w:rsidP="00046C8E"/>
    <w:p w14:paraId="67198CC2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A39E77C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1F1B3F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72674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91A4934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92C19D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153041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7706F7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F234462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D1AE9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68359B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03593D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F8F20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16AD08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C7EA8C6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6A0CED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69AE016C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1DBB7A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FF6E06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797EB9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402CCED2" w14:textId="77777777" w:rsidR="00D46B71" w:rsidRDefault="00D46B71" w:rsidP="00046C8E"/>
    <w:p w14:paraId="120724D6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10E85A14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371CD15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798389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55C00352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24C5467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054ED7AD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CB4BCA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7CB6EE7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458C06E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D45FF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71A6F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51F730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28D9656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5CCD28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1A53357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7F134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B87D7E9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572FCD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375B371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415D963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3E59B266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121DBFC9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83944F3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5381AD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54695096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6745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70291461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2FFBF9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586571C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46CB81A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292527A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16E5F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93DD77B" wp14:editId="148063AD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13188E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81C7DE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DD68E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0B0DB3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79D59E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8E716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A1FDC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DAA0BE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72E437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AA0047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40D965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1DAAE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60326E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9B4FEF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A5B7B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8703D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D4A260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98098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B2E4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5800550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C9DA9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1DD464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78315C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AFAFC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F70DA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8EC6AC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6638B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9B4183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92D27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F2AF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620126B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61372F8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26D0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1A319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8BAFA1C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CA46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05BBD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0386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1046692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783D3FC1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0C3C49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15A1A9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4267E2F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0819C33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5F61D90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7D0FF5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37E1C11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B8960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661214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17466F3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09291F2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3C390B0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C7C9D18" wp14:editId="73A372DD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5ECBB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2B0EBB34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F5BAD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5D302A8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6F308A96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418E62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002309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4CFD83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A6845A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7A7D9F" wp14:editId="563227FC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B716A5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1D61E9E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DCD2A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8A98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FAF1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170CF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5A044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54A5DB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5683C1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D34C59D" wp14:editId="4C8DF46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FC1170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0958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8AB6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869D5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4EEF9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494B378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FA9BA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327C3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D4DB7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F4642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B2488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32BD2D3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B5A8F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1F98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37682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A30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41B78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7A7CF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43B56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9224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7EE4F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21A49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B38F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00F4F0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BBE0B8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4CCCE3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27B3130B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58550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C1D27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552E75C7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EE465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F0C698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3A39C4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02A66CC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2693F4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ACE3BA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65A9301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26A77E5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CDC659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5A6F4D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0BB5F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Mio € : </w:t>
            </w:r>
          </w:p>
          <w:p w14:paraId="294FED9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5A8A2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E73D5C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87F7A8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6E3244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971F2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Mio € : </w:t>
            </w:r>
          </w:p>
          <w:p w14:paraId="4380F1EB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4CDA8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20BF5DD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574B62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BCE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6BC598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885D8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6787031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A0DB41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7DED4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03E20E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040E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DA18F9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0CCDB8B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2F7AD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A48477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7A69D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13A9E0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128A0AA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0F20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4CF07B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B27826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0B81EF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6C7709C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C6B53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226940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CA28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3863EC8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ED2EE83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BF23B6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C9BFE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E9162A3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14CDE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2C57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3642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D22BFE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81E69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785E3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232C6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7DA1DB7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27EE6F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F2EE1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A5CDEA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10D95BC2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547657F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6D7B10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16E105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C325E0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7590F0E4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561BF2DB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19390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ADB860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873E3A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4F6AFA95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19EA50F9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09409567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0DB03BB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3CF027F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439D69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1356E8C7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4D312C6F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2827F34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082CC994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CE6ABA5" wp14:editId="3853E608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C50A35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05AC9BF3" wp14:editId="49E760FD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D39833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77AF4" w14:textId="77777777" w:rsidR="00DF7F59" w:rsidRDefault="00DF7F59">
      <w:r>
        <w:separator/>
      </w:r>
    </w:p>
    <w:p w14:paraId="67049C1C" w14:textId="77777777" w:rsidR="00DF7F59" w:rsidRDefault="00DF7F59"/>
    <w:p w14:paraId="36E5C43A" w14:textId="77777777" w:rsidR="00DF7F59" w:rsidRDefault="00DF7F59"/>
    <w:p w14:paraId="27A5A7AF" w14:textId="77777777" w:rsidR="00DF7F59" w:rsidRDefault="00DF7F59"/>
    <w:p w14:paraId="191EAA69" w14:textId="77777777" w:rsidR="00DF7F59" w:rsidRDefault="00DF7F59"/>
    <w:p w14:paraId="487C3CB6" w14:textId="77777777" w:rsidR="00DF7F59" w:rsidRDefault="00DF7F59"/>
  </w:endnote>
  <w:endnote w:type="continuationSeparator" w:id="0">
    <w:p w14:paraId="51501D88" w14:textId="77777777" w:rsidR="00DF7F59" w:rsidRDefault="00DF7F59">
      <w:r>
        <w:continuationSeparator/>
      </w:r>
    </w:p>
    <w:p w14:paraId="0989C9B8" w14:textId="77777777" w:rsidR="00DF7F59" w:rsidRDefault="00DF7F59"/>
    <w:p w14:paraId="060C4D1F" w14:textId="77777777" w:rsidR="00DF7F59" w:rsidRDefault="00DF7F59"/>
    <w:p w14:paraId="20F7575C" w14:textId="77777777" w:rsidR="00DF7F59" w:rsidRDefault="00DF7F59"/>
    <w:p w14:paraId="4BDF27A2" w14:textId="77777777" w:rsidR="00DF7F59" w:rsidRDefault="00DF7F59"/>
    <w:p w14:paraId="4B004911" w14:textId="77777777" w:rsidR="00DF7F59" w:rsidRDefault="00DF7F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480128BB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46AA8C37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17D1FD6A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1E12908" wp14:editId="25EFDE6A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6DF38068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191F8C3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A32A33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A32A33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6F846A3E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36766" w14:textId="77777777" w:rsidR="00DF7F59" w:rsidRDefault="00DF7F59">
      <w:r>
        <w:separator/>
      </w:r>
    </w:p>
    <w:p w14:paraId="2222814F" w14:textId="77777777" w:rsidR="00DF7F59" w:rsidRDefault="00DF7F59"/>
    <w:p w14:paraId="20C77198" w14:textId="77777777" w:rsidR="00DF7F59" w:rsidRDefault="00DF7F59"/>
    <w:p w14:paraId="1E5D890C" w14:textId="77777777" w:rsidR="00DF7F59" w:rsidRDefault="00DF7F59"/>
  </w:footnote>
  <w:footnote w:type="continuationSeparator" w:id="0">
    <w:p w14:paraId="3333F3AA" w14:textId="77777777" w:rsidR="00DF7F59" w:rsidRDefault="00DF7F59">
      <w:r>
        <w:continuationSeparator/>
      </w:r>
    </w:p>
    <w:p w14:paraId="6B1795B9" w14:textId="77777777" w:rsidR="00DF7F59" w:rsidRDefault="00DF7F59"/>
    <w:p w14:paraId="02D7D9AA" w14:textId="77777777" w:rsidR="00DF7F59" w:rsidRDefault="00DF7F59"/>
    <w:p w14:paraId="2DC60130" w14:textId="77777777" w:rsidR="00DF7F59" w:rsidRDefault="00DF7F59"/>
    <w:p w14:paraId="20284B49" w14:textId="77777777" w:rsidR="00DF7F59" w:rsidRDefault="00DF7F59"/>
    <w:p w14:paraId="44DCE684" w14:textId="77777777" w:rsidR="00DF7F59" w:rsidRDefault="00DF7F59"/>
  </w:footnote>
  <w:footnote w:id="1">
    <w:p w14:paraId="7E345F6C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35732" w14:textId="77777777" w:rsidR="007D6F38" w:rsidRDefault="007D6F38"/>
  <w:p w14:paraId="6294E85D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F592F" w14:textId="77777777" w:rsidR="007D6F38" w:rsidRDefault="007D6F38" w:rsidP="00046C8E">
    <w:pPr>
      <w:pStyle w:val="Kopfzeile"/>
    </w:pPr>
    <w:r>
      <w:t>222</w:t>
    </w:r>
  </w:p>
  <w:p w14:paraId="226D45D4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437726058">
    <w:abstractNumId w:val="1"/>
  </w:num>
  <w:num w:numId="2" w16cid:durableId="472911574">
    <w:abstractNumId w:val="5"/>
  </w:num>
  <w:num w:numId="3" w16cid:durableId="532042599">
    <w:abstractNumId w:val="7"/>
  </w:num>
  <w:num w:numId="4" w16cid:durableId="1689791830">
    <w:abstractNumId w:val="16"/>
  </w:num>
  <w:num w:numId="5" w16cid:durableId="1545285760">
    <w:abstractNumId w:val="9"/>
  </w:num>
  <w:num w:numId="6" w16cid:durableId="406417007">
    <w:abstractNumId w:val="3"/>
  </w:num>
  <w:num w:numId="7" w16cid:durableId="1002392550">
    <w:abstractNumId w:val="12"/>
  </w:num>
  <w:num w:numId="8" w16cid:durableId="963387423">
    <w:abstractNumId w:val="8"/>
  </w:num>
  <w:num w:numId="9" w16cid:durableId="1178348288">
    <w:abstractNumId w:val="15"/>
  </w:num>
  <w:num w:numId="10" w16cid:durableId="712926057">
    <w:abstractNumId w:val="4"/>
  </w:num>
  <w:num w:numId="11" w16cid:durableId="531304575">
    <w:abstractNumId w:val="11"/>
  </w:num>
  <w:num w:numId="12" w16cid:durableId="395007568">
    <w:abstractNumId w:val="11"/>
  </w:num>
  <w:num w:numId="13" w16cid:durableId="1467044505">
    <w:abstractNumId w:val="11"/>
  </w:num>
  <w:num w:numId="14" w16cid:durableId="491601258">
    <w:abstractNumId w:val="11"/>
  </w:num>
  <w:num w:numId="15" w16cid:durableId="1907841768">
    <w:abstractNumId w:val="11"/>
  </w:num>
  <w:num w:numId="16" w16cid:durableId="693504359">
    <w:abstractNumId w:val="2"/>
  </w:num>
  <w:num w:numId="17" w16cid:durableId="833646014">
    <w:abstractNumId w:val="2"/>
  </w:num>
  <w:num w:numId="18" w16cid:durableId="2139715759">
    <w:abstractNumId w:val="14"/>
  </w:num>
  <w:num w:numId="19" w16cid:durableId="871264642">
    <w:abstractNumId w:val="13"/>
  </w:num>
  <w:num w:numId="20" w16cid:durableId="1287543654">
    <w:abstractNumId w:val="10"/>
  </w:num>
  <w:num w:numId="21" w16cid:durableId="1128282977">
    <w:abstractNumId w:val="6"/>
  </w:num>
  <w:num w:numId="22" w16cid:durableId="2107581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46C8E"/>
    <w:rsid w:val="00057A27"/>
    <w:rsid w:val="000645D3"/>
    <w:rsid w:val="0006675C"/>
    <w:rsid w:val="000800D3"/>
    <w:rsid w:val="00081305"/>
    <w:rsid w:val="000848E7"/>
    <w:rsid w:val="000965EA"/>
    <w:rsid w:val="000A42AA"/>
    <w:rsid w:val="000A684F"/>
    <w:rsid w:val="000D483D"/>
    <w:rsid w:val="000E27CA"/>
    <w:rsid w:val="0010121A"/>
    <w:rsid w:val="001028D9"/>
    <w:rsid w:val="00106076"/>
    <w:rsid w:val="00120C7F"/>
    <w:rsid w:val="00127C79"/>
    <w:rsid w:val="00140C9F"/>
    <w:rsid w:val="00141FED"/>
    <w:rsid w:val="001426F7"/>
    <w:rsid w:val="001A20AD"/>
    <w:rsid w:val="001A6205"/>
    <w:rsid w:val="001A6264"/>
    <w:rsid w:val="001B705C"/>
    <w:rsid w:val="001C3E5C"/>
    <w:rsid w:val="001C509D"/>
    <w:rsid w:val="001E0C92"/>
    <w:rsid w:val="001F47CC"/>
    <w:rsid w:val="00221939"/>
    <w:rsid w:val="00250898"/>
    <w:rsid w:val="002517FD"/>
    <w:rsid w:val="00263542"/>
    <w:rsid w:val="002748DF"/>
    <w:rsid w:val="00296D84"/>
    <w:rsid w:val="002C0F7B"/>
    <w:rsid w:val="002C403D"/>
    <w:rsid w:val="002C55D1"/>
    <w:rsid w:val="002E4302"/>
    <w:rsid w:val="002F4952"/>
    <w:rsid w:val="0032077E"/>
    <w:rsid w:val="00327698"/>
    <w:rsid w:val="003552CC"/>
    <w:rsid w:val="00355C7F"/>
    <w:rsid w:val="00375050"/>
    <w:rsid w:val="003845F5"/>
    <w:rsid w:val="00395FEC"/>
    <w:rsid w:val="003A25EA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0614"/>
    <w:rsid w:val="004C5609"/>
    <w:rsid w:val="004E07A5"/>
    <w:rsid w:val="004E3711"/>
    <w:rsid w:val="00500C2B"/>
    <w:rsid w:val="00514AC7"/>
    <w:rsid w:val="00520D3B"/>
    <w:rsid w:val="005333C9"/>
    <w:rsid w:val="005575B0"/>
    <w:rsid w:val="00573601"/>
    <w:rsid w:val="00574488"/>
    <w:rsid w:val="00576C66"/>
    <w:rsid w:val="005A4489"/>
    <w:rsid w:val="005B4799"/>
    <w:rsid w:val="005C301C"/>
    <w:rsid w:val="005C41DA"/>
    <w:rsid w:val="005E3D2E"/>
    <w:rsid w:val="005F32A5"/>
    <w:rsid w:val="005F41CD"/>
    <w:rsid w:val="00600774"/>
    <w:rsid w:val="00602C1E"/>
    <w:rsid w:val="00605DD3"/>
    <w:rsid w:val="00606550"/>
    <w:rsid w:val="00607EE7"/>
    <w:rsid w:val="00614636"/>
    <w:rsid w:val="00617164"/>
    <w:rsid w:val="006250BE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536A"/>
    <w:rsid w:val="006B7CF1"/>
    <w:rsid w:val="006D20B5"/>
    <w:rsid w:val="006D70A3"/>
    <w:rsid w:val="00703644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8031F"/>
    <w:rsid w:val="008837F1"/>
    <w:rsid w:val="008B0F1F"/>
    <w:rsid w:val="008B1F06"/>
    <w:rsid w:val="008B47A9"/>
    <w:rsid w:val="008C74D8"/>
    <w:rsid w:val="008D764D"/>
    <w:rsid w:val="008F52AA"/>
    <w:rsid w:val="008F6547"/>
    <w:rsid w:val="00910F0B"/>
    <w:rsid w:val="009413AA"/>
    <w:rsid w:val="00962412"/>
    <w:rsid w:val="0097166A"/>
    <w:rsid w:val="009747DF"/>
    <w:rsid w:val="009769C9"/>
    <w:rsid w:val="009A3215"/>
    <w:rsid w:val="009A33B4"/>
    <w:rsid w:val="009C14BE"/>
    <w:rsid w:val="009D071A"/>
    <w:rsid w:val="009D4494"/>
    <w:rsid w:val="009F446F"/>
    <w:rsid w:val="00A00872"/>
    <w:rsid w:val="00A142AD"/>
    <w:rsid w:val="00A32A33"/>
    <w:rsid w:val="00A5084B"/>
    <w:rsid w:val="00A75824"/>
    <w:rsid w:val="00A90C84"/>
    <w:rsid w:val="00AB4B05"/>
    <w:rsid w:val="00AC39D1"/>
    <w:rsid w:val="00AC56D5"/>
    <w:rsid w:val="00AC7F2D"/>
    <w:rsid w:val="00AD584D"/>
    <w:rsid w:val="00AE454C"/>
    <w:rsid w:val="00AE4AF0"/>
    <w:rsid w:val="00AF5D78"/>
    <w:rsid w:val="00B003C3"/>
    <w:rsid w:val="00B11FA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F2190"/>
    <w:rsid w:val="00C047D8"/>
    <w:rsid w:val="00C101BF"/>
    <w:rsid w:val="00C246AC"/>
    <w:rsid w:val="00C26124"/>
    <w:rsid w:val="00C2678D"/>
    <w:rsid w:val="00C30192"/>
    <w:rsid w:val="00C3172E"/>
    <w:rsid w:val="00C33C0C"/>
    <w:rsid w:val="00C65F19"/>
    <w:rsid w:val="00C764C5"/>
    <w:rsid w:val="00C96E57"/>
    <w:rsid w:val="00CC1656"/>
    <w:rsid w:val="00CC6891"/>
    <w:rsid w:val="00CD54C7"/>
    <w:rsid w:val="00CE4179"/>
    <w:rsid w:val="00CF2882"/>
    <w:rsid w:val="00CF64C4"/>
    <w:rsid w:val="00D05C74"/>
    <w:rsid w:val="00D46B71"/>
    <w:rsid w:val="00D57655"/>
    <w:rsid w:val="00D6072E"/>
    <w:rsid w:val="00DA276D"/>
    <w:rsid w:val="00DB6C0D"/>
    <w:rsid w:val="00DC24B2"/>
    <w:rsid w:val="00DC2EA6"/>
    <w:rsid w:val="00DC7E08"/>
    <w:rsid w:val="00DD158B"/>
    <w:rsid w:val="00DD5025"/>
    <w:rsid w:val="00DE2F64"/>
    <w:rsid w:val="00DE420C"/>
    <w:rsid w:val="00DF7F59"/>
    <w:rsid w:val="00E02FAA"/>
    <w:rsid w:val="00E1197E"/>
    <w:rsid w:val="00E322E9"/>
    <w:rsid w:val="00E578EB"/>
    <w:rsid w:val="00E6087B"/>
    <w:rsid w:val="00E748C4"/>
    <w:rsid w:val="00E85EBB"/>
    <w:rsid w:val="00E862DE"/>
    <w:rsid w:val="00EA10EB"/>
    <w:rsid w:val="00EC3B1B"/>
    <w:rsid w:val="00EC7AED"/>
    <w:rsid w:val="00F133C2"/>
    <w:rsid w:val="00F15903"/>
    <w:rsid w:val="00F21669"/>
    <w:rsid w:val="00F32C49"/>
    <w:rsid w:val="00F73C36"/>
    <w:rsid w:val="00F75A38"/>
    <w:rsid w:val="00F8520E"/>
    <w:rsid w:val="00F9004B"/>
    <w:rsid w:val="00F9088F"/>
    <w:rsid w:val="00F92CF7"/>
    <w:rsid w:val="00FA0151"/>
    <w:rsid w:val="00FA444B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C6574C"/>
  <w15:docId w15:val="{0A29CDCE-D821-4793-8314-5C78F6CAC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377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Preisermittlung-Kalkulation über die Endsumme</dc:title>
  <dc:subject>Kalkualtion über die Endsumme</dc:subject>
  <dc:creator>Dorothea Fenner</dc:creator>
  <cp:lastModifiedBy>Gerke, Sascha</cp:lastModifiedBy>
  <cp:revision>12</cp:revision>
  <cp:lastPrinted>2010-03-03T17:05:00Z</cp:lastPrinted>
  <dcterms:created xsi:type="dcterms:W3CDTF">2020-11-04T15:27:00Z</dcterms:created>
  <dcterms:modified xsi:type="dcterms:W3CDTF">2026-07-07T11:10:00Z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F21D9941-81F0-471A-ADEE-4E74B49217ED}" pid="100">
    <vt:lpwstr>nscale::8af28098-7ff44f55-017f-f44f7f3e-0002::E_Akte_Prod$NOTSET$387824$2$NOTSET::0::herhvwsr000024.intern.hennef.de::8443::nscalealinst1::Nscale</vt:lpwstr>
  </property>
</Properties>
</file>