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 w14:paraId="3FAD0E5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7EA3E97" w14:textId="77777777"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06FE4E5" w14:textId="77777777" w:rsidR="009E1656" w:rsidRPr="00F45CAD" w:rsidRDefault="009E1656" w:rsidP="009E1656">
            <w:pPr>
              <w:jc w:val="both"/>
            </w:pPr>
          </w:p>
        </w:tc>
      </w:tr>
      <w:tr w:rsidR="009E1656" w:rsidRPr="00F45CAD" w14:paraId="245B3B6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0B0D31" w14:textId="77777777"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0613D9" w14:textId="77777777"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346031" w14:textId="77777777" w:rsidR="009E1656" w:rsidRPr="00F45CAD" w:rsidRDefault="009E1656" w:rsidP="009E1656">
            <w:pPr>
              <w:jc w:val="both"/>
            </w:pPr>
          </w:p>
        </w:tc>
      </w:tr>
      <w:tr w:rsidR="009E1656" w:rsidRPr="00F45CAD" w14:paraId="453B4A1E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01AA37" w14:textId="77777777"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EBDFBD" w14:textId="5C97D24A" w:rsidR="009E1656" w:rsidRPr="00F45CAD" w:rsidRDefault="00926B52" w:rsidP="009E1656">
            <w:pPr>
              <w:jc w:val="both"/>
            </w:pPr>
            <w:r>
              <w:t xml:space="preserve"> </w:t>
            </w:r>
            <w:r w:rsidR="00365CC4">
              <w:t>ZVS-2026-0</w:t>
            </w:r>
            <w:r w:rsidR="000A6A02">
              <w:t>3</w:t>
            </w:r>
            <w:r w:rsidR="00D5256A">
              <w:t>3</w:t>
            </w:r>
            <w:r w:rsidR="00365CC4">
              <w:t>-65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F334BF" w14:textId="77777777" w:rsidR="009E1656" w:rsidRPr="00F45CAD" w:rsidRDefault="009E1656" w:rsidP="009E1656">
            <w:pPr>
              <w:jc w:val="both"/>
            </w:pPr>
          </w:p>
        </w:tc>
      </w:tr>
      <w:tr w:rsidR="009E1656" w:rsidRPr="00F45CAD" w14:paraId="56F57A0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974CB9" w14:textId="77777777"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67174B" w14:textId="77777777" w:rsidR="009E1656" w:rsidRPr="00F45CAD" w:rsidRDefault="009E1656" w:rsidP="009E1656">
            <w:pPr>
              <w:jc w:val="both"/>
            </w:pPr>
          </w:p>
        </w:tc>
      </w:tr>
      <w:tr w:rsidR="002E10BE" w:rsidRPr="00F45CAD" w14:paraId="7BF679C5" w14:textId="77777777" w:rsidTr="00A81051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tbl>
            <w:tblPr>
              <w:tblW w:w="9923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9923"/>
            </w:tblGrid>
            <w:tr w:rsidR="00FB5DD4" w:rsidRPr="00FB5DD4" w14:paraId="07573690" w14:textId="77777777" w:rsidTr="00B93213">
              <w:trPr>
                <w:trHeight w:val="284"/>
              </w:trPr>
              <w:tc>
                <w:tcPr>
                  <w:tcW w:w="8194" w:type="dxa"/>
                  <w:tcBorders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28" w:type="dxa"/>
                    <w:bottom w:w="28" w:type="dxa"/>
                    <w:right w:w="28" w:type="dxa"/>
                  </w:tcMar>
                </w:tcPr>
                <w:p w14:paraId="225739F5" w14:textId="04BE4E6F" w:rsidR="00FB5DD4" w:rsidRPr="00FB5DD4" w:rsidRDefault="000A6A02" w:rsidP="00FB5DD4">
                  <w:pPr>
                    <w:jc w:val="both"/>
                  </w:pPr>
                  <w:r>
                    <w:t>Fassadens</w:t>
                  </w:r>
                  <w:r w:rsidR="00887116">
                    <w:t xml:space="preserve">anierung </w:t>
                  </w:r>
                  <w:r w:rsidR="00357A16">
                    <w:t>Grundschule Hanftalstraße, 1. Bauabschnitt</w:t>
                  </w:r>
                  <w:r w:rsidR="00357A16" w:rsidRPr="00FB5DD4">
                    <w:t xml:space="preserve"> </w:t>
                  </w:r>
                </w:p>
              </w:tc>
            </w:tr>
          </w:tbl>
          <w:p w14:paraId="37D4DB86" w14:textId="77777777" w:rsidR="002E10BE" w:rsidRPr="001C55D1" w:rsidRDefault="002E10BE" w:rsidP="002E10BE"/>
        </w:tc>
      </w:tr>
      <w:tr w:rsidR="002E10BE" w:rsidRPr="00F45CAD" w14:paraId="5A829CC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9AA6F75" w14:textId="77777777" w:rsidR="002E10BE" w:rsidRPr="00F45CAD" w:rsidRDefault="002E10BE" w:rsidP="002E10BE">
            <w:pPr>
              <w:jc w:val="both"/>
            </w:pPr>
          </w:p>
        </w:tc>
      </w:tr>
      <w:tr w:rsidR="002E10BE" w:rsidRPr="00F45CAD" w14:paraId="1628C3D0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C4ED0F" w14:textId="77777777" w:rsidR="002E10BE" w:rsidRPr="00F45CAD" w:rsidRDefault="002E10BE" w:rsidP="002E10BE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C73AD5" w14:textId="77777777" w:rsidR="002E10BE" w:rsidRPr="00F45CAD" w:rsidRDefault="002E10BE" w:rsidP="002E10BE">
            <w:pPr>
              <w:jc w:val="both"/>
            </w:pPr>
          </w:p>
        </w:tc>
      </w:tr>
      <w:tr w:rsidR="002E10BE" w:rsidRPr="00F45CAD" w14:paraId="7C54BE28" w14:textId="77777777" w:rsidTr="00144A23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34ECD283" w14:textId="51C21E37" w:rsidR="002E10BE" w:rsidRPr="001C55D1" w:rsidRDefault="00D5256A" w:rsidP="002E10BE">
            <w:r w:rsidRPr="00D5256A">
              <w:t>Heizung- und Sanitärarbeiten</w:t>
            </w:r>
          </w:p>
        </w:tc>
      </w:tr>
    </w:tbl>
    <w:p w14:paraId="5A100B2D" w14:textId="77777777" w:rsidR="009E1656" w:rsidRDefault="009E1656" w:rsidP="009E1656">
      <w:pPr>
        <w:rPr>
          <w:rFonts w:cs="Arial"/>
          <w:szCs w:val="20"/>
        </w:rPr>
      </w:pPr>
    </w:p>
    <w:p w14:paraId="3489A6EC" w14:textId="77777777" w:rsidR="009E1656" w:rsidRDefault="009E1656" w:rsidP="009E1656">
      <w:pPr>
        <w:pStyle w:val="Oben"/>
      </w:pPr>
      <w:r>
        <w:t>Ergänzung der Aufforderung zur Abgabe eines Angebots</w:t>
      </w:r>
    </w:p>
    <w:p w14:paraId="1FD582F4" w14:textId="77777777" w:rsidR="009E1656" w:rsidRDefault="009E1656" w:rsidP="009E1656">
      <w:pPr>
        <w:pStyle w:val="Oben"/>
      </w:pPr>
      <w:r>
        <w:t>Ergänzung der Besonderen Vertragsbedingungen</w:t>
      </w:r>
    </w:p>
    <w:p w14:paraId="5D0D8E99" w14:textId="77777777" w:rsidR="009E1656" w:rsidRDefault="009E1656" w:rsidP="009E1656">
      <w:pPr>
        <w:jc w:val="both"/>
        <w:rPr>
          <w:rFonts w:cs="Arial"/>
          <w:b/>
          <w:szCs w:val="20"/>
        </w:rPr>
      </w:pPr>
    </w:p>
    <w:p w14:paraId="6C247A1E" w14:textId="77777777"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14:paraId="4E6DB860" w14:textId="77777777" w:rsidR="009E1656" w:rsidRDefault="009E1656" w:rsidP="009E1656">
      <w:pPr>
        <w:pStyle w:val="berschrift1"/>
      </w:pPr>
      <w:r>
        <w:t>Ergänzung der Aufforderung zur Abgabe eines Angebots</w:t>
      </w:r>
    </w:p>
    <w:p w14:paraId="62470EDE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14:paraId="5B124C3D" w14:textId="77777777"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14:paraId="6803A815" w14:textId="77777777"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14:paraId="6F542B5B" w14:textId="77777777"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14:paraId="0B103A52" w14:textId="77777777"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14:paraId="089A23CD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14:paraId="1C5C11F1" w14:textId="77777777"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14:paraId="1329134F" w14:textId="77777777"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14:paraId="29D67F7D" w14:textId="77777777"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14:paraId="24E5A452" w14:textId="77777777"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14:paraId="18DDA353" w14:textId="77777777" w:rsidR="009E1656" w:rsidRDefault="009E1656" w:rsidP="009E1656">
      <w:pPr>
        <w:pStyle w:val="berschrift1"/>
      </w:pPr>
      <w:r>
        <w:t>Ergänzung der Besonderen Vertragsbedingungen</w:t>
      </w:r>
    </w:p>
    <w:p w14:paraId="09CF7036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(Bemühensklausel).</w:t>
      </w:r>
    </w:p>
    <w:p w14:paraId="76107EE9" w14:textId="77777777"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14:paraId="71E1B2CB" w14:textId="77777777"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14:paraId="7A950337" w14:textId="77777777"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A381" w14:textId="77777777" w:rsidR="005D05AB" w:rsidRDefault="005D05AB">
      <w:r>
        <w:separator/>
      </w:r>
    </w:p>
    <w:p w14:paraId="74F964BA" w14:textId="77777777" w:rsidR="005D05AB" w:rsidRDefault="005D05AB"/>
    <w:p w14:paraId="1E9A1DBF" w14:textId="77777777" w:rsidR="005D05AB" w:rsidRDefault="005D05AB"/>
  </w:endnote>
  <w:endnote w:type="continuationSeparator" w:id="0">
    <w:p w14:paraId="0EFFA55B" w14:textId="77777777" w:rsidR="005D05AB" w:rsidRDefault="005D05AB">
      <w:r>
        <w:continuationSeparator/>
      </w:r>
    </w:p>
    <w:p w14:paraId="00773CC0" w14:textId="77777777" w:rsidR="005D05AB" w:rsidRDefault="005D05AB"/>
    <w:p w14:paraId="79623710" w14:textId="77777777" w:rsidR="005D05AB" w:rsidRDefault="005D05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14:paraId="1437A5E3" w14:textId="77777777" w:rsidTr="00726E61">
      <w:trPr>
        <w:cantSplit/>
        <w:trHeight w:hRule="exact" w:val="397"/>
      </w:trPr>
      <w:tc>
        <w:tcPr>
          <w:tcW w:w="147" w:type="dxa"/>
          <w:vAlign w:val="center"/>
        </w:tcPr>
        <w:p w14:paraId="0D1AAFE1" w14:textId="77777777"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3D9FC6A" w14:textId="77777777"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7EDA248" wp14:editId="2277848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CB558C1" w14:textId="77777777"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41AD3AF" w14:textId="77777777"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505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505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E3A99E" w14:textId="77777777"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E42B" w14:textId="77777777" w:rsidR="005D05AB" w:rsidRDefault="005D05AB">
      <w:r>
        <w:separator/>
      </w:r>
    </w:p>
    <w:p w14:paraId="14A500BE" w14:textId="77777777" w:rsidR="005D05AB" w:rsidRDefault="005D05AB"/>
    <w:p w14:paraId="191A3891" w14:textId="77777777" w:rsidR="005D05AB" w:rsidRDefault="005D05AB"/>
  </w:footnote>
  <w:footnote w:type="continuationSeparator" w:id="0">
    <w:p w14:paraId="6C0495C5" w14:textId="77777777" w:rsidR="005D05AB" w:rsidRDefault="005D05AB">
      <w:r>
        <w:continuationSeparator/>
      </w:r>
    </w:p>
    <w:p w14:paraId="06F28AC0" w14:textId="77777777" w:rsidR="005D05AB" w:rsidRDefault="005D05AB"/>
    <w:p w14:paraId="21C195AF" w14:textId="77777777" w:rsidR="005D05AB" w:rsidRDefault="005D05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9FA6" w14:textId="77777777" w:rsidR="005F7FAD" w:rsidRDefault="005F7FAD"/>
  <w:p w14:paraId="5DF89246" w14:textId="77777777"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C518" w14:textId="77777777" w:rsidR="005F7FAD" w:rsidRDefault="005F7FAD" w:rsidP="00046C8E">
    <w:pPr>
      <w:pStyle w:val="Kopfzeile"/>
    </w:pPr>
    <w:r>
      <w:t>241</w:t>
    </w:r>
  </w:p>
  <w:p w14:paraId="515BEE81" w14:textId="77777777"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1522499">
    <w:abstractNumId w:val="1"/>
  </w:num>
  <w:num w:numId="2" w16cid:durableId="774909994">
    <w:abstractNumId w:val="6"/>
  </w:num>
  <w:num w:numId="3" w16cid:durableId="911158190">
    <w:abstractNumId w:val="8"/>
  </w:num>
  <w:num w:numId="4" w16cid:durableId="126557113">
    <w:abstractNumId w:val="19"/>
  </w:num>
  <w:num w:numId="5" w16cid:durableId="1643580584">
    <w:abstractNumId w:val="10"/>
  </w:num>
  <w:num w:numId="6" w16cid:durableId="347221831">
    <w:abstractNumId w:val="3"/>
  </w:num>
  <w:num w:numId="7" w16cid:durableId="410153743">
    <w:abstractNumId w:val="14"/>
  </w:num>
  <w:num w:numId="8" w16cid:durableId="131338982">
    <w:abstractNumId w:val="9"/>
  </w:num>
  <w:num w:numId="9" w16cid:durableId="1718049516">
    <w:abstractNumId w:val="18"/>
  </w:num>
  <w:num w:numId="10" w16cid:durableId="1754693626">
    <w:abstractNumId w:val="5"/>
  </w:num>
  <w:num w:numId="11" w16cid:durableId="2123499775">
    <w:abstractNumId w:val="13"/>
  </w:num>
  <w:num w:numId="12" w16cid:durableId="198008617">
    <w:abstractNumId w:val="13"/>
  </w:num>
  <w:num w:numId="13" w16cid:durableId="248545039">
    <w:abstractNumId w:val="13"/>
  </w:num>
  <w:num w:numId="14" w16cid:durableId="32776633">
    <w:abstractNumId w:val="13"/>
  </w:num>
  <w:num w:numId="15" w16cid:durableId="1579823235">
    <w:abstractNumId w:val="13"/>
  </w:num>
  <w:num w:numId="16" w16cid:durableId="1319964314">
    <w:abstractNumId w:val="2"/>
  </w:num>
  <w:num w:numId="17" w16cid:durableId="907494886">
    <w:abstractNumId w:val="2"/>
  </w:num>
  <w:num w:numId="18" w16cid:durableId="1032069818">
    <w:abstractNumId w:val="16"/>
  </w:num>
  <w:num w:numId="19" w16cid:durableId="411321046">
    <w:abstractNumId w:val="15"/>
  </w:num>
  <w:num w:numId="20" w16cid:durableId="1012605852">
    <w:abstractNumId w:val="11"/>
  </w:num>
  <w:num w:numId="21" w16cid:durableId="16929283">
    <w:abstractNumId w:val="7"/>
  </w:num>
  <w:num w:numId="22" w16cid:durableId="218908484">
    <w:abstractNumId w:val="0"/>
  </w:num>
  <w:num w:numId="23" w16cid:durableId="1030496418">
    <w:abstractNumId w:val="12"/>
  </w:num>
  <w:num w:numId="24" w16cid:durableId="723675269">
    <w:abstractNumId w:val="4"/>
  </w:num>
  <w:num w:numId="25" w16cid:durableId="17861935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324A3"/>
    <w:rsid w:val="00046C8E"/>
    <w:rsid w:val="000471EC"/>
    <w:rsid w:val="0006675C"/>
    <w:rsid w:val="000800D3"/>
    <w:rsid w:val="00081305"/>
    <w:rsid w:val="000848E7"/>
    <w:rsid w:val="00092107"/>
    <w:rsid w:val="000A42AA"/>
    <w:rsid w:val="000A6A02"/>
    <w:rsid w:val="000E2D88"/>
    <w:rsid w:val="001028D9"/>
    <w:rsid w:val="00106076"/>
    <w:rsid w:val="00117913"/>
    <w:rsid w:val="00127C79"/>
    <w:rsid w:val="001426F7"/>
    <w:rsid w:val="00153224"/>
    <w:rsid w:val="00155721"/>
    <w:rsid w:val="00173463"/>
    <w:rsid w:val="00182131"/>
    <w:rsid w:val="001A6205"/>
    <w:rsid w:val="001B29A0"/>
    <w:rsid w:val="001B705C"/>
    <w:rsid w:val="001C3E5C"/>
    <w:rsid w:val="001C509D"/>
    <w:rsid w:val="001C5E90"/>
    <w:rsid w:val="001D0056"/>
    <w:rsid w:val="001D118C"/>
    <w:rsid w:val="001D4499"/>
    <w:rsid w:val="001E0C92"/>
    <w:rsid w:val="001F47CC"/>
    <w:rsid w:val="00216D2A"/>
    <w:rsid w:val="00226616"/>
    <w:rsid w:val="002517FD"/>
    <w:rsid w:val="00252425"/>
    <w:rsid w:val="00263542"/>
    <w:rsid w:val="002748DF"/>
    <w:rsid w:val="002C0F7B"/>
    <w:rsid w:val="002C403D"/>
    <w:rsid w:val="002E10BE"/>
    <w:rsid w:val="002E21D0"/>
    <w:rsid w:val="002E4302"/>
    <w:rsid w:val="002F4952"/>
    <w:rsid w:val="00327698"/>
    <w:rsid w:val="00331009"/>
    <w:rsid w:val="00332579"/>
    <w:rsid w:val="003552CC"/>
    <w:rsid w:val="00355C7F"/>
    <w:rsid w:val="00357A16"/>
    <w:rsid w:val="00365CC4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824"/>
    <w:rsid w:val="004C5609"/>
    <w:rsid w:val="004D1A18"/>
    <w:rsid w:val="004E07A5"/>
    <w:rsid w:val="004E3711"/>
    <w:rsid w:val="004F64E4"/>
    <w:rsid w:val="00500C2B"/>
    <w:rsid w:val="00504A85"/>
    <w:rsid w:val="00513845"/>
    <w:rsid w:val="00520D3B"/>
    <w:rsid w:val="0053287F"/>
    <w:rsid w:val="005333C9"/>
    <w:rsid w:val="00536891"/>
    <w:rsid w:val="00556F0D"/>
    <w:rsid w:val="005575B0"/>
    <w:rsid w:val="00573601"/>
    <w:rsid w:val="00574488"/>
    <w:rsid w:val="00576C66"/>
    <w:rsid w:val="005A3401"/>
    <w:rsid w:val="005A4489"/>
    <w:rsid w:val="005C0B13"/>
    <w:rsid w:val="005C301C"/>
    <w:rsid w:val="005C41DA"/>
    <w:rsid w:val="005D05AB"/>
    <w:rsid w:val="005F32A5"/>
    <w:rsid w:val="005F41CD"/>
    <w:rsid w:val="005F7FAD"/>
    <w:rsid w:val="00605DD3"/>
    <w:rsid w:val="00606550"/>
    <w:rsid w:val="00607EE7"/>
    <w:rsid w:val="00614636"/>
    <w:rsid w:val="00617164"/>
    <w:rsid w:val="00640260"/>
    <w:rsid w:val="00641FBD"/>
    <w:rsid w:val="00643351"/>
    <w:rsid w:val="0066119D"/>
    <w:rsid w:val="00667DCD"/>
    <w:rsid w:val="006801C8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4A42"/>
    <w:rsid w:val="007B7836"/>
    <w:rsid w:val="007D3C14"/>
    <w:rsid w:val="007E0512"/>
    <w:rsid w:val="007E13B5"/>
    <w:rsid w:val="007E61DB"/>
    <w:rsid w:val="0081723D"/>
    <w:rsid w:val="008615ED"/>
    <w:rsid w:val="00865755"/>
    <w:rsid w:val="008709EF"/>
    <w:rsid w:val="00873B3B"/>
    <w:rsid w:val="008843E2"/>
    <w:rsid w:val="00887116"/>
    <w:rsid w:val="008B1F06"/>
    <w:rsid w:val="008C3EDB"/>
    <w:rsid w:val="008D764D"/>
    <w:rsid w:val="008D7DD6"/>
    <w:rsid w:val="008E21B5"/>
    <w:rsid w:val="008F52AA"/>
    <w:rsid w:val="008F6547"/>
    <w:rsid w:val="00910F0B"/>
    <w:rsid w:val="00926B52"/>
    <w:rsid w:val="00962412"/>
    <w:rsid w:val="00965437"/>
    <w:rsid w:val="0097166A"/>
    <w:rsid w:val="009769C9"/>
    <w:rsid w:val="009A3215"/>
    <w:rsid w:val="009A33B4"/>
    <w:rsid w:val="009C14BE"/>
    <w:rsid w:val="009E1656"/>
    <w:rsid w:val="00A00872"/>
    <w:rsid w:val="00A5084B"/>
    <w:rsid w:val="00A520EE"/>
    <w:rsid w:val="00A75824"/>
    <w:rsid w:val="00A85697"/>
    <w:rsid w:val="00A90C84"/>
    <w:rsid w:val="00AA2CE4"/>
    <w:rsid w:val="00AB4786"/>
    <w:rsid w:val="00AB4B05"/>
    <w:rsid w:val="00AC56D5"/>
    <w:rsid w:val="00AC7F2D"/>
    <w:rsid w:val="00AD584D"/>
    <w:rsid w:val="00AE4AF0"/>
    <w:rsid w:val="00B003C3"/>
    <w:rsid w:val="00B11CFB"/>
    <w:rsid w:val="00B14EF0"/>
    <w:rsid w:val="00B23C01"/>
    <w:rsid w:val="00B23DD6"/>
    <w:rsid w:val="00B40909"/>
    <w:rsid w:val="00B434E5"/>
    <w:rsid w:val="00B61D2B"/>
    <w:rsid w:val="00B752EF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50581"/>
    <w:rsid w:val="00C7644D"/>
    <w:rsid w:val="00C764C5"/>
    <w:rsid w:val="00C95F23"/>
    <w:rsid w:val="00C96E57"/>
    <w:rsid w:val="00CD54C7"/>
    <w:rsid w:val="00CF64C4"/>
    <w:rsid w:val="00D05C74"/>
    <w:rsid w:val="00D06974"/>
    <w:rsid w:val="00D14B35"/>
    <w:rsid w:val="00D5256A"/>
    <w:rsid w:val="00D6072E"/>
    <w:rsid w:val="00DA276D"/>
    <w:rsid w:val="00DB1819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33C2"/>
    <w:rsid w:val="00F1434B"/>
    <w:rsid w:val="00F21669"/>
    <w:rsid w:val="00F32C49"/>
    <w:rsid w:val="00F33FF3"/>
    <w:rsid w:val="00F36AFD"/>
    <w:rsid w:val="00F4153C"/>
    <w:rsid w:val="00F9088F"/>
    <w:rsid w:val="00F92CF7"/>
    <w:rsid w:val="00FA0151"/>
    <w:rsid w:val="00FB37F2"/>
    <w:rsid w:val="00FB4652"/>
    <w:rsid w:val="00FB5DD4"/>
    <w:rsid w:val="00FC0982"/>
    <w:rsid w:val="00FC1057"/>
    <w:rsid w:val="00FD3BCA"/>
    <w:rsid w:val="00FD49AF"/>
    <w:rsid w:val="00FE5FC4"/>
    <w:rsid w:val="00FE5FDA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AB994"/>
  <w15:docId w15:val="{308E1F60-5C17-4BD6-B2D5-8D51D998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4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409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</dc:title>
  <dc:subject>Vermeidung, Verwertung und Beseitigung von Bau- und Abbruchabfällen sowie Baustellenabfällen</dc:subject>
  <dc:creator>Dorothea Fenner</dc:creator>
  <cp:keywords>Abfall</cp:keywords>
  <cp:lastModifiedBy>Gerke, Sascha</cp:lastModifiedBy>
  <cp:revision>23</cp:revision>
  <cp:lastPrinted>2010-03-03T16:08:00Z</cp:lastPrinted>
  <dcterms:created xsi:type="dcterms:W3CDTF">2020-11-04T15:33:00Z</dcterms:created>
  <dcterms:modified xsi:type="dcterms:W3CDTF">2026-07-07T11:14:00Z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nscale::8af28098-7ff44f55-017f-f44f7f3e-0002::E_Akte_Prod$NOTSET$387831$2$NOTSET::0::herhvwsr000024.intern.hennef.de::8443::nscalealinst1::Nscale</vt:lpwstr>
  </property>
</Properties>
</file>