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060-25-00613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Münster / Fachhochschule Münster - Standort Steinfurt / VE 391 Baustellenlogistik / 060-25-00613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Baustellenlogistik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