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15 20 01-2026/36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Jugendzeltplatz Brachelen - Fliesenarbeiten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Fliesenarbeiten am Jugendzeltplatz in Brachelen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