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D6514DC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6EAA19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3245734D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100F7379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9DE0521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77883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5B1C64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FB69A1" w:rsidRPr="000E6CD2" w14:paraId="0D6805D8" w14:textId="77777777" w:rsidTr="00DB41FE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BCDA3DA" w14:textId="77777777" w:rsidR="00FB69A1" w:rsidRPr="000E6CD2" w:rsidRDefault="00FB69A1" w:rsidP="00FB69A1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bottom"/>
          </w:tcPr>
          <w:p w14:paraId="5B13B331" w14:textId="315D9336" w:rsidR="00FB69A1" w:rsidRPr="000E6CD2" w:rsidRDefault="00FB69A1" w:rsidP="00FB69A1">
            <w:pPr>
              <w:rPr>
                <w:rFonts w:cs="Arial"/>
                <w:szCs w:val="20"/>
              </w:rPr>
            </w:pPr>
            <w:r w:rsidRPr="00C331B1">
              <w:rPr>
                <w:color w:val="808080"/>
                <w:u w:val="single"/>
              </w:rPr>
              <w:t xml:space="preserve">SN </w:t>
            </w:r>
            <w:r w:rsidR="00422C7C">
              <w:rPr>
                <w:color w:val="808080"/>
                <w:u w:val="single"/>
              </w:rPr>
              <w:t>035</w:t>
            </w:r>
            <w:r w:rsidRPr="00C331B1">
              <w:rPr>
                <w:color w:val="808080"/>
                <w:u w:val="single"/>
              </w:rPr>
              <w:t>_202</w:t>
            </w:r>
            <w:r w:rsidR="00422C7C">
              <w:rPr>
                <w:color w:val="808080"/>
                <w:u w:val="single"/>
              </w:rPr>
              <w:t>6</w:t>
            </w:r>
            <w:r w:rsidRPr="00C331B1">
              <w:rPr>
                <w:color w:val="808080"/>
                <w:u w:val="single"/>
              </w:rPr>
              <w:t xml:space="preserve"> </w:t>
            </w:r>
            <w:r w:rsidR="00422C7C">
              <w:rPr>
                <w:color w:val="808080"/>
                <w:u w:val="single"/>
              </w:rPr>
              <w:t>HAK SH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CE4634" w14:textId="77777777" w:rsidR="00FB69A1" w:rsidRPr="000E6CD2" w:rsidRDefault="00FB69A1" w:rsidP="00FB69A1">
            <w:pPr>
              <w:rPr>
                <w:rFonts w:cs="Arial"/>
                <w:szCs w:val="20"/>
              </w:rPr>
            </w:pPr>
          </w:p>
        </w:tc>
      </w:tr>
      <w:tr w:rsidR="000E6CD2" w:rsidRPr="000E6CD2" w14:paraId="64B2CE6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B4F7D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B952B81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45DBAC38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AA422E6" w14:textId="36D630F2" w:rsidR="000E6CD2" w:rsidRPr="000E6CD2" w:rsidRDefault="001402CE" w:rsidP="000E6CD2">
            <w:pPr>
              <w:rPr>
                <w:rFonts w:cs="Arial"/>
                <w:szCs w:val="20"/>
              </w:rPr>
            </w:pPr>
            <w:r>
              <w:t xml:space="preserve">Kokerei Hansa, </w:t>
            </w:r>
            <w:r w:rsidR="00422C7C">
              <w:t>Schalthaus Süd</w:t>
            </w:r>
          </w:p>
        </w:tc>
      </w:tr>
      <w:tr w:rsidR="000E6CD2" w:rsidRPr="000E6CD2" w14:paraId="1BA58D6D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E4EECD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AA204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AD560A" w:rsidRPr="000E6CD2" w14:paraId="69988FF0" w14:textId="77777777" w:rsidTr="00316423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  <w:vAlign w:val="center"/>
          </w:tcPr>
          <w:p w14:paraId="392F6092" w14:textId="1CCB32E6" w:rsidR="00AD560A" w:rsidRPr="000E6CD2" w:rsidRDefault="00422C7C" w:rsidP="00AD560A">
            <w:pPr>
              <w:rPr>
                <w:rFonts w:cs="Arial"/>
                <w:szCs w:val="20"/>
              </w:rPr>
            </w:pPr>
            <w:r>
              <w:t>Metallbauarbeiten (Fenster, Türen)</w:t>
            </w:r>
          </w:p>
        </w:tc>
      </w:tr>
    </w:tbl>
    <w:p w14:paraId="1CD6CE4B" w14:textId="77777777" w:rsidR="000E6CD2" w:rsidRDefault="000E6CD2" w:rsidP="000E6CD2">
      <w:pPr>
        <w:rPr>
          <w:rFonts w:cs="Arial"/>
          <w:szCs w:val="20"/>
        </w:rPr>
      </w:pPr>
    </w:p>
    <w:p w14:paraId="77B4E07E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1154C63" w14:textId="77777777" w:rsidR="000E6CD2" w:rsidRDefault="000E6CD2" w:rsidP="000E6CD2"/>
    <w:p w14:paraId="592073AA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4D022AC8" w14:textId="77777777" w:rsidR="000E6CD2" w:rsidRPr="000E6CD2" w:rsidRDefault="000E6CD2" w:rsidP="000E6CD2"/>
    <w:p w14:paraId="6730155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3AAEBC63" w14:textId="77777777" w:rsidR="000E6CD2" w:rsidRDefault="000E6CD2" w:rsidP="000E6CD2"/>
    <w:p w14:paraId="5C7DF462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7DA3128C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7154C4F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1D647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71B7B02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40B7A58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7617AF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3141F29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ED67DD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B65CD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025670D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FC422E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983DA31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7458887E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33457D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EFDA9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1E3A0C7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792CD5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AB99FF3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72C30D94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3FBF26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38EA7AA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2A324E3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FECEB6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F0F2248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A5AAA16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7CACE57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7D16FE17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3BED9B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4A09CDD2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1EADB1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1FA4A8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1629EEFA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29D4A4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0CF923C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65AEBFE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1C1A4DD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CDEAD6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F5B1CA9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03D973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ABA1241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49F75E5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3917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405FBF3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42FB82D7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47A72C8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8926363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45D73C96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B56ED" w14:textId="77777777" w:rsidR="00771333" w:rsidRDefault="00771333">
      <w:r>
        <w:separator/>
      </w:r>
    </w:p>
  </w:endnote>
  <w:endnote w:type="continuationSeparator" w:id="0">
    <w:p w14:paraId="515BB567" w14:textId="77777777" w:rsidR="00771333" w:rsidRDefault="00771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C976A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7D32123F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5599F6CB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E9DB712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0DB1F48" wp14:editId="014BFAC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384E18A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2BCD4739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4F2F21A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6A923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83F73" w14:textId="77777777" w:rsidR="00771333" w:rsidRDefault="00771333">
      <w:r>
        <w:separator/>
      </w:r>
    </w:p>
  </w:footnote>
  <w:footnote w:type="continuationSeparator" w:id="0">
    <w:p w14:paraId="1955A283" w14:textId="77777777" w:rsidR="00771333" w:rsidRDefault="00771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9E0D7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5FB2A" w14:textId="77777777" w:rsidR="00B63072" w:rsidRDefault="00B63072" w:rsidP="000E6CD2">
    <w:pPr>
      <w:pStyle w:val="Kopfzeile"/>
    </w:pPr>
    <w:r>
      <w:t>235</w:t>
    </w:r>
  </w:p>
  <w:p w14:paraId="7FD1633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5E9ED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60203686">
    <w:abstractNumId w:val="0"/>
  </w:num>
  <w:num w:numId="2" w16cid:durableId="1262254438">
    <w:abstractNumId w:val="4"/>
  </w:num>
  <w:num w:numId="3" w16cid:durableId="519705615">
    <w:abstractNumId w:val="5"/>
  </w:num>
  <w:num w:numId="4" w16cid:durableId="1325008189">
    <w:abstractNumId w:val="12"/>
  </w:num>
  <w:num w:numId="5" w16cid:durableId="1770001792">
    <w:abstractNumId w:val="8"/>
  </w:num>
  <w:num w:numId="6" w16cid:durableId="1043139277">
    <w:abstractNumId w:val="2"/>
  </w:num>
  <w:num w:numId="7" w16cid:durableId="823355273">
    <w:abstractNumId w:val="10"/>
  </w:num>
  <w:num w:numId="8" w16cid:durableId="294338061">
    <w:abstractNumId w:val="7"/>
  </w:num>
  <w:num w:numId="9" w16cid:durableId="1036200702">
    <w:abstractNumId w:val="11"/>
  </w:num>
  <w:num w:numId="10" w16cid:durableId="419957828">
    <w:abstractNumId w:val="3"/>
  </w:num>
  <w:num w:numId="11" w16cid:durableId="660962405">
    <w:abstractNumId w:val="9"/>
  </w:num>
  <w:num w:numId="12" w16cid:durableId="530146080">
    <w:abstractNumId w:val="9"/>
  </w:num>
  <w:num w:numId="13" w16cid:durableId="142897520">
    <w:abstractNumId w:val="9"/>
  </w:num>
  <w:num w:numId="14" w16cid:durableId="1049918838">
    <w:abstractNumId w:val="9"/>
  </w:num>
  <w:num w:numId="15" w16cid:durableId="1515193268">
    <w:abstractNumId w:val="9"/>
  </w:num>
  <w:num w:numId="16" w16cid:durableId="1793330518">
    <w:abstractNumId w:val="1"/>
  </w:num>
  <w:num w:numId="17" w16cid:durableId="1400639936">
    <w:abstractNumId w:val="1"/>
  </w:num>
  <w:num w:numId="18" w16cid:durableId="1754353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849CE"/>
    <w:rsid w:val="000E6CD2"/>
    <w:rsid w:val="000F026E"/>
    <w:rsid w:val="00110816"/>
    <w:rsid w:val="00127C79"/>
    <w:rsid w:val="001402CE"/>
    <w:rsid w:val="001426F7"/>
    <w:rsid w:val="001636EE"/>
    <w:rsid w:val="001C509D"/>
    <w:rsid w:val="001E1AFE"/>
    <w:rsid w:val="001F4504"/>
    <w:rsid w:val="002517FD"/>
    <w:rsid w:val="00257AAE"/>
    <w:rsid w:val="002622E7"/>
    <w:rsid w:val="00263542"/>
    <w:rsid w:val="002804BF"/>
    <w:rsid w:val="002871A9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2C7C"/>
    <w:rsid w:val="00424038"/>
    <w:rsid w:val="0045228F"/>
    <w:rsid w:val="0045726B"/>
    <w:rsid w:val="00465851"/>
    <w:rsid w:val="00467EF5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91A1B"/>
    <w:rsid w:val="006A021C"/>
    <w:rsid w:val="006A5AED"/>
    <w:rsid w:val="006B7CF1"/>
    <w:rsid w:val="006D403D"/>
    <w:rsid w:val="006D70A3"/>
    <w:rsid w:val="00734EDE"/>
    <w:rsid w:val="00746498"/>
    <w:rsid w:val="00765A42"/>
    <w:rsid w:val="00771333"/>
    <w:rsid w:val="007723ED"/>
    <w:rsid w:val="0078194F"/>
    <w:rsid w:val="00853B4F"/>
    <w:rsid w:val="008A0067"/>
    <w:rsid w:val="008E2912"/>
    <w:rsid w:val="00910F0B"/>
    <w:rsid w:val="00916671"/>
    <w:rsid w:val="00927DEE"/>
    <w:rsid w:val="00962412"/>
    <w:rsid w:val="0097166A"/>
    <w:rsid w:val="00976383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D560A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5C74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47A1"/>
    <w:rsid w:val="00E85EBB"/>
    <w:rsid w:val="00E9494D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B28A1"/>
    <w:rsid w:val="00FB69A1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D56139"/>
  <w15:docId w15:val="{45D48DD3-1A74-4C98-8F05-70236DC3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1</Pages>
  <Words>99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Robin Pollinger</cp:lastModifiedBy>
  <cp:revision>11</cp:revision>
  <cp:lastPrinted>2016-02-18T07:36:00Z</cp:lastPrinted>
  <dcterms:created xsi:type="dcterms:W3CDTF">2016-03-07T08:59:00Z</dcterms:created>
  <dcterms:modified xsi:type="dcterms:W3CDTF">2026-05-21T12:30:00Z</dcterms:modified>
</cp:coreProperties>
</file>