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8" w:type="dxa"/>
        <w:tblInd w:w="-3" w:type="dxa"/>
        <w:tblBorders>
          <w:bottom w:val="dash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04"/>
        <w:gridCol w:w="2184"/>
        <w:gridCol w:w="1440"/>
      </w:tblGrid>
      <w:tr w:rsidR="00D46B71" w:rsidRPr="00D46B71" w14:paraId="2931E629" w14:textId="77777777" w:rsidTr="00CF6D59">
        <w:trPr>
          <w:cantSplit/>
          <w:trHeight w:hRule="exact" w:val="284"/>
        </w:trPr>
        <w:tc>
          <w:tcPr>
            <w:tcW w:w="6104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105A0E06" w14:textId="77777777" w:rsidR="00D46B71" w:rsidRPr="00D46B71" w:rsidRDefault="00D46B71" w:rsidP="00D46B71">
            <w:r w:rsidRPr="00D46B71">
              <w:t>Bieter</w:t>
            </w:r>
          </w:p>
        </w:tc>
        <w:tc>
          <w:tcPr>
            <w:tcW w:w="21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D8B63F" w14:textId="77777777" w:rsidR="00D46B71" w:rsidRPr="00D46B71" w:rsidRDefault="00D46B71" w:rsidP="00D46B71">
            <w:r w:rsidRPr="00D46B71">
              <w:t>Vergabenummer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D48653" w14:textId="77777777" w:rsidR="00D46B71" w:rsidRPr="00D46B71" w:rsidRDefault="00D46B71" w:rsidP="00D46B71">
            <w:pPr>
              <w:rPr>
                <w:vertAlign w:val="subscript"/>
              </w:rPr>
            </w:pPr>
            <w:r w:rsidRPr="00D46B71">
              <w:t>Datum</w:t>
            </w:r>
          </w:p>
        </w:tc>
      </w:tr>
      <w:tr w:rsidR="008F146E" w:rsidRPr="00D46B71" w14:paraId="02219D1E" w14:textId="77777777" w:rsidTr="00CF6D59">
        <w:trPr>
          <w:cantSplit/>
          <w:trHeight w:hRule="exact" w:val="284"/>
        </w:trPr>
        <w:tc>
          <w:tcPr>
            <w:tcW w:w="610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577BB9" w14:textId="77777777" w:rsidR="008F146E" w:rsidRPr="00D46B71" w:rsidRDefault="008F146E" w:rsidP="008F146E"/>
        </w:tc>
        <w:tc>
          <w:tcPr>
            <w:tcW w:w="21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9325754" w14:textId="58D363F9" w:rsidR="008F146E" w:rsidRPr="00D46B71" w:rsidRDefault="00CF6D59" w:rsidP="008F146E">
            <w:r>
              <w:rPr>
                <w:color w:val="808080"/>
                <w:u w:val="single"/>
              </w:rPr>
              <w:t>SN 035_2026 HAK SH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4CF360" w14:textId="77777777" w:rsidR="008F146E" w:rsidRPr="00D46B71" w:rsidRDefault="008F146E" w:rsidP="008F146E"/>
        </w:tc>
      </w:tr>
      <w:tr w:rsidR="00D46B71" w:rsidRPr="00D46B71" w14:paraId="20300B3D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E954976" w14:textId="77777777" w:rsidR="00D46B71" w:rsidRPr="00D46B71" w:rsidRDefault="00D46B71" w:rsidP="00D46B71">
            <w:r>
              <w:t>Baumaßnahme</w:t>
            </w:r>
          </w:p>
        </w:tc>
      </w:tr>
      <w:tr w:rsidR="00D46B71" w:rsidRPr="00D46B71" w14:paraId="2517C2E5" w14:textId="77777777" w:rsidTr="0062738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E2BE5B2" w14:textId="367C89C0" w:rsidR="00D46B71" w:rsidRPr="00D46B71" w:rsidRDefault="002C70E4" w:rsidP="00D46B71">
            <w:r>
              <w:rPr>
                <w:rFonts w:cs="Arial"/>
              </w:rPr>
              <w:t xml:space="preserve">Kokerei Hansa, </w:t>
            </w:r>
            <w:r w:rsidR="00CF6D59">
              <w:rPr>
                <w:rFonts w:cs="Arial"/>
              </w:rPr>
              <w:t>Schalthaus Süd</w:t>
            </w:r>
          </w:p>
        </w:tc>
      </w:tr>
      <w:tr w:rsidR="00D46B71" w:rsidRPr="00D46B71" w14:paraId="2EF2364E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bottom"/>
          </w:tcPr>
          <w:p w14:paraId="45E9A1D5" w14:textId="77777777" w:rsidR="00D46B71" w:rsidRPr="00D46B71" w:rsidRDefault="00AC39D1" w:rsidP="00D46B71">
            <w:r>
              <w:t>Leistung</w:t>
            </w:r>
          </w:p>
        </w:tc>
      </w:tr>
      <w:tr w:rsidR="008F146E" w:rsidRPr="00D46B71" w14:paraId="0EFA1E3B" w14:textId="77777777" w:rsidTr="0096159D">
        <w:trPr>
          <w:cantSplit/>
          <w:trHeight w:hRule="exact" w:val="371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1A2495" w14:textId="23C1E88A" w:rsidR="008F146E" w:rsidRPr="00D46B71" w:rsidRDefault="00CF6D59" w:rsidP="008F146E">
            <w:r>
              <w:t>Metallbauarbeiten</w:t>
            </w:r>
          </w:p>
        </w:tc>
      </w:tr>
    </w:tbl>
    <w:p w14:paraId="2C667675" w14:textId="77777777" w:rsidR="002748DF" w:rsidRDefault="002748DF" w:rsidP="00046C8E"/>
    <w:p w14:paraId="71DB22BE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7ED0D4B9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1D2A3B38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DA73B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855D2B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54398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1830A4AD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724BCF20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2E99E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D3F6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14B6EBF4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86B147" w14:textId="77777777" w:rsidR="00D46B71" w:rsidRPr="00D46B71" w:rsidRDefault="00D46B71" w:rsidP="00D46B71"/>
        </w:tc>
      </w:tr>
      <w:tr w:rsidR="00D46B71" w:rsidRPr="00D46B71" w14:paraId="3101D3C6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55F2C3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4F11A9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29654CAC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3B38E1" w14:textId="77777777" w:rsidR="00D46B71" w:rsidRPr="00D46B71" w:rsidRDefault="00D46B71" w:rsidP="00D46B71"/>
        </w:tc>
      </w:tr>
      <w:tr w:rsidR="00D46B71" w:rsidRPr="00D46B71" w14:paraId="2E03D53F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262A13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8D7E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7EEF407B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3B89BC26" w14:textId="77777777" w:rsidR="00D46B71" w:rsidRPr="00D46B71" w:rsidRDefault="00D46B71" w:rsidP="00D46B71"/>
        </w:tc>
      </w:tr>
      <w:tr w:rsidR="00D46B71" w:rsidRPr="00D46B71" w14:paraId="33A567C1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18AAC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15B71E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4C2E535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83FD399" w14:textId="77777777" w:rsidR="00D46B71" w:rsidRPr="00D46B71" w:rsidRDefault="00D46B71" w:rsidP="00D46B71"/>
        </w:tc>
      </w:tr>
    </w:tbl>
    <w:p w14:paraId="6B8A226A" w14:textId="77777777" w:rsidR="00D46B71" w:rsidRDefault="00D46B71" w:rsidP="00046C8E"/>
    <w:p w14:paraId="2D572B67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0428E1AB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369427AA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66090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753C5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4497C30C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22721D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807256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43AF4919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1F143C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C26797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790D0CF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04B6EBA6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87AEE48" w14:textId="77777777" w:rsidR="00D46B71" w:rsidRPr="00D46B71" w:rsidRDefault="00D46B71" w:rsidP="00D46B71"/>
        </w:tc>
      </w:tr>
    </w:tbl>
    <w:p w14:paraId="6652029D" w14:textId="77777777" w:rsidR="00D46B71" w:rsidRDefault="00D46B71" w:rsidP="00046C8E"/>
    <w:p w14:paraId="733B2D14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403D559F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0B66C31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0A8A42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36E28D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583822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635BF763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21E506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311A382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2E737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AE49926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BA79F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251E6ED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D3F9AD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AD49D1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8FE86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BBE12E4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CB44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E2575A1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E786A6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7E1E8DD5" w14:textId="77777777" w:rsidR="00D46B71" w:rsidRDefault="00D46B71" w:rsidP="00046C8E"/>
    <w:p w14:paraId="75341764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6F396716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A7250A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E8C5A0D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29678096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BCC87F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1F6466FD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69CFA9E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EB5603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7D758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34A4E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A76A77" w14:textId="1D2FBC92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FAC3FA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13D7F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5206A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3F3AD1D2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B6AA9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5EF916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2AAD11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4E2579E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0EC1DB5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3E07BB2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49A44D6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B1C54C6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E9037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0DBBD3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79A25B6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6498DB9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572C84E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61F428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6EC29D6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C3471E0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ED1528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6A5E315E" wp14:editId="3A98C754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E8D5A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518895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F188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311EF3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B676B9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9866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9423F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958EC08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01929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617A3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2C9A047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A9550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1A2F5E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656E0A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F66D5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CDA5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5B51743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63CC1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9A73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1E43CAE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CC78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43BA6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1F81A86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263A4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95AA5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62D2F4A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4A33C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1AD0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07483E9D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96C8AD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89D852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E0A80E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F5C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7E4BC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4AA578A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7BED3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4948A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75F6E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718ED96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103665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1CEDB6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47C466D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E61199C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25ED38A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18A236C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21B61C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F82FD1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F332CA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943B97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162FAF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74115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204699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223B5BD" wp14:editId="7EFFCD6D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61C76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1F6CD908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E878B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4C5CB6FF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2DCED0BD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2AAB6A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FEE9A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56BE73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D53B9C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78D086" wp14:editId="53E47D52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BF77F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6A4021D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E540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FAD00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0C47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25D61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92227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6277143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5F1863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A8880E" wp14:editId="7F78760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04BAF0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375B4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B6111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BB0FE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5CE0C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FBF496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30C857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82734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8C4BD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4609F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F890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6A600C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704B8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0DFB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74EF6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102C5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81BFC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6A4F54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792FA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2523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BEBBA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32FC1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FEF90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ED914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62C6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56B423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16875213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07579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B9589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0EF6EEA6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45A7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F0B1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20E1BC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38B54E4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22E202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9588A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39A8903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2B1592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871AB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E8A083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68EAF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Mio € : </w:t>
            </w:r>
          </w:p>
          <w:p w14:paraId="440AAAD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4810C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2FB7AD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A7FE04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E184F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A02909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Mio € : </w:t>
            </w:r>
          </w:p>
          <w:p w14:paraId="2C5310C4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9B7088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4DCE9D9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CD095D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CBCF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E03A19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2193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F3199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636D1D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1173D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958F97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B26C3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30ED99E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739584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1C2C0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D1A7A3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1900A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33B5BB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47C892DE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FCD13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F23B7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E0F97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32CEEF8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6B2A6B9E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B733A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4561D0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C641C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BD73C1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2E7AFB1C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6F7DFD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413AD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28852B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00331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B4017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A940D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F2D57C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89840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9B16B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C2AB2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5E9F68B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8E42BF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A342D3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475D4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4FD2A20B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29CD4A81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823EA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AB642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D852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A592AD6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383F75E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B00CE2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EB01A8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AB75C6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41D234C6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29A04D45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59B274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5C3F0BD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9B5F55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493152D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96FCFE1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5C11574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5B60BE42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4186C5C7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B559907" wp14:editId="2DDC8653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B66D9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019DD65" wp14:editId="7B4F2AD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75ECF7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81DBC" w14:textId="77777777" w:rsidR="001B30CD" w:rsidRDefault="001B30CD">
      <w:r>
        <w:separator/>
      </w:r>
    </w:p>
    <w:p w14:paraId="16297F67" w14:textId="77777777" w:rsidR="001B30CD" w:rsidRDefault="001B30CD"/>
    <w:p w14:paraId="51095E8B" w14:textId="77777777" w:rsidR="001B30CD" w:rsidRDefault="001B30CD"/>
    <w:p w14:paraId="6F7CE950" w14:textId="77777777" w:rsidR="001B30CD" w:rsidRDefault="001B30CD"/>
    <w:p w14:paraId="260F94B4" w14:textId="77777777" w:rsidR="001B30CD" w:rsidRDefault="001B30CD"/>
    <w:p w14:paraId="3EC893EF" w14:textId="77777777" w:rsidR="001B30CD" w:rsidRDefault="001B30CD"/>
  </w:endnote>
  <w:endnote w:type="continuationSeparator" w:id="0">
    <w:p w14:paraId="40E4A602" w14:textId="77777777" w:rsidR="001B30CD" w:rsidRDefault="001B30CD">
      <w:r>
        <w:continuationSeparator/>
      </w:r>
    </w:p>
    <w:p w14:paraId="1EC17ED5" w14:textId="77777777" w:rsidR="001B30CD" w:rsidRDefault="001B30CD"/>
    <w:p w14:paraId="002B7EA2" w14:textId="77777777" w:rsidR="001B30CD" w:rsidRDefault="001B30CD"/>
    <w:p w14:paraId="1FA5CABF" w14:textId="77777777" w:rsidR="001B30CD" w:rsidRDefault="001B30CD"/>
    <w:p w14:paraId="365FB637" w14:textId="77777777" w:rsidR="001B30CD" w:rsidRDefault="001B30CD"/>
    <w:p w14:paraId="10DE2005" w14:textId="77777777" w:rsidR="001B30CD" w:rsidRDefault="001B30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27FB8873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20F9FD5A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317918CC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2585158" wp14:editId="413585DE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0DB91F4E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11F2BAF8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7AE5AC6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3E298" w14:textId="77777777" w:rsidR="001B30CD" w:rsidRDefault="001B30CD">
      <w:r>
        <w:separator/>
      </w:r>
    </w:p>
    <w:p w14:paraId="0ED8C5DA" w14:textId="77777777" w:rsidR="001B30CD" w:rsidRDefault="001B30CD"/>
    <w:p w14:paraId="2D2AED93" w14:textId="77777777" w:rsidR="001B30CD" w:rsidRDefault="001B30CD"/>
    <w:p w14:paraId="62E8EEC7" w14:textId="77777777" w:rsidR="001B30CD" w:rsidRDefault="001B30CD"/>
  </w:footnote>
  <w:footnote w:type="continuationSeparator" w:id="0">
    <w:p w14:paraId="01AD8449" w14:textId="77777777" w:rsidR="001B30CD" w:rsidRDefault="001B30CD">
      <w:r>
        <w:continuationSeparator/>
      </w:r>
    </w:p>
    <w:p w14:paraId="78B89FC9" w14:textId="77777777" w:rsidR="001B30CD" w:rsidRDefault="001B30CD"/>
    <w:p w14:paraId="5DD6D5DC" w14:textId="77777777" w:rsidR="001B30CD" w:rsidRDefault="001B30CD"/>
    <w:p w14:paraId="15D742CC" w14:textId="77777777" w:rsidR="001B30CD" w:rsidRDefault="001B30CD"/>
    <w:p w14:paraId="7E2A58D5" w14:textId="77777777" w:rsidR="001B30CD" w:rsidRDefault="001B30CD"/>
    <w:p w14:paraId="399EE395" w14:textId="77777777" w:rsidR="001B30CD" w:rsidRDefault="001B30CD"/>
  </w:footnote>
  <w:footnote w:id="1">
    <w:p w14:paraId="3D5D7AE1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7E4B" w14:textId="77777777" w:rsidR="007D6F38" w:rsidRDefault="007D6F38"/>
  <w:p w14:paraId="2427070C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5E3CB" w14:textId="77777777" w:rsidR="007D6F38" w:rsidRDefault="007D6F38" w:rsidP="00046C8E">
    <w:pPr>
      <w:pStyle w:val="Kopfzeile"/>
    </w:pPr>
    <w:r>
      <w:t>222</w:t>
    </w:r>
  </w:p>
  <w:p w14:paraId="4E00987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21964490">
    <w:abstractNumId w:val="1"/>
  </w:num>
  <w:num w:numId="2" w16cid:durableId="1103500575">
    <w:abstractNumId w:val="5"/>
  </w:num>
  <w:num w:numId="3" w16cid:durableId="2044164178">
    <w:abstractNumId w:val="7"/>
  </w:num>
  <w:num w:numId="4" w16cid:durableId="1481536403">
    <w:abstractNumId w:val="16"/>
  </w:num>
  <w:num w:numId="5" w16cid:durableId="2053992215">
    <w:abstractNumId w:val="9"/>
  </w:num>
  <w:num w:numId="6" w16cid:durableId="161356169">
    <w:abstractNumId w:val="3"/>
  </w:num>
  <w:num w:numId="7" w16cid:durableId="1146817130">
    <w:abstractNumId w:val="12"/>
  </w:num>
  <w:num w:numId="8" w16cid:durableId="652804225">
    <w:abstractNumId w:val="8"/>
  </w:num>
  <w:num w:numId="9" w16cid:durableId="1363896671">
    <w:abstractNumId w:val="15"/>
  </w:num>
  <w:num w:numId="10" w16cid:durableId="1729186864">
    <w:abstractNumId w:val="4"/>
  </w:num>
  <w:num w:numId="11" w16cid:durableId="582111339">
    <w:abstractNumId w:val="11"/>
  </w:num>
  <w:num w:numId="12" w16cid:durableId="389160798">
    <w:abstractNumId w:val="11"/>
  </w:num>
  <w:num w:numId="13" w16cid:durableId="1620992543">
    <w:abstractNumId w:val="11"/>
  </w:num>
  <w:num w:numId="14" w16cid:durableId="736364998">
    <w:abstractNumId w:val="11"/>
  </w:num>
  <w:num w:numId="15" w16cid:durableId="1813981831">
    <w:abstractNumId w:val="11"/>
  </w:num>
  <w:num w:numId="16" w16cid:durableId="232785219">
    <w:abstractNumId w:val="2"/>
  </w:num>
  <w:num w:numId="17" w16cid:durableId="1750537138">
    <w:abstractNumId w:val="2"/>
  </w:num>
  <w:num w:numId="18" w16cid:durableId="860704346">
    <w:abstractNumId w:val="14"/>
  </w:num>
  <w:num w:numId="19" w16cid:durableId="424569682">
    <w:abstractNumId w:val="13"/>
  </w:num>
  <w:num w:numId="20" w16cid:durableId="1015766911">
    <w:abstractNumId w:val="10"/>
  </w:num>
  <w:num w:numId="21" w16cid:durableId="1886024292">
    <w:abstractNumId w:val="6"/>
  </w:num>
  <w:num w:numId="22" w16cid:durableId="212114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46C8E"/>
    <w:rsid w:val="00057A27"/>
    <w:rsid w:val="0006675C"/>
    <w:rsid w:val="00073693"/>
    <w:rsid w:val="00081305"/>
    <w:rsid w:val="000848E7"/>
    <w:rsid w:val="000A42AA"/>
    <w:rsid w:val="000A684F"/>
    <w:rsid w:val="000D483D"/>
    <w:rsid w:val="000E27CA"/>
    <w:rsid w:val="0010121A"/>
    <w:rsid w:val="001028D9"/>
    <w:rsid w:val="00106076"/>
    <w:rsid w:val="00127C79"/>
    <w:rsid w:val="001426F7"/>
    <w:rsid w:val="00170C71"/>
    <w:rsid w:val="0019706B"/>
    <w:rsid w:val="001A6205"/>
    <w:rsid w:val="001A6264"/>
    <w:rsid w:val="001B30CD"/>
    <w:rsid w:val="001B705C"/>
    <w:rsid w:val="001C3E5C"/>
    <w:rsid w:val="001C509D"/>
    <w:rsid w:val="001E0C92"/>
    <w:rsid w:val="001F47CC"/>
    <w:rsid w:val="00221939"/>
    <w:rsid w:val="002517FD"/>
    <w:rsid w:val="00263542"/>
    <w:rsid w:val="002748DF"/>
    <w:rsid w:val="002C0F7B"/>
    <w:rsid w:val="002C403D"/>
    <w:rsid w:val="002C55D1"/>
    <w:rsid w:val="002C70E4"/>
    <w:rsid w:val="002E4302"/>
    <w:rsid w:val="002F4952"/>
    <w:rsid w:val="0032077E"/>
    <w:rsid w:val="00327698"/>
    <w:rsid w:val="00336318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3F6C81"/>
    <w:rsid w:val="00402A1B"/>
    <w:rsid w:val="00424038"/>
    <w:rsid w:val="0045228F"/>
    <w:rsid w:val="00454471"/>
    <w:rsid w:val="0045637F"/>
    <w:rsid w:val="0045726B"/>
    <w:rsid w:val="00467EF5"/>
    <w:rsid w:val="0047055A"/>
    <w:rsid w:val="00480ABD"/>
    <w:rsid w:val="004818FE"/>
    <w:rsid w:val="00492429"/>
    <w:rsid w:val="0049715B"/>
    <w:rsid w:val="004C5609"/>
    <w:rsid w:val="004E07A5"/>
    <w:rsid w:val="004E3711"/>
    <w:rsid w:val="004F6440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576F3"/>
    <w:rsid w:val="007633C2"/>
    <w:rsid w:val="00777CC0"/>
    <w:rsid w:val="0078194F"/>
    <w:rsid w:val="00782E76"/>
    <w:rsid w:val="0078695C"/>
    <w:rsid w:val="007D17D0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06CF"/>
    <w:rsid w:val="008D764D"/>
    <w:rsid w:val="008F146E"/>
    <w:rsid w:val="008F52AA"/>
    <w:rsid w:val="008F6547"/>
    <w:rsid w:val="00910F0B"/>
    <w:rsid w:val="00962412"/>
    <w:rsid w:val="0097166A"/>
    <w:rsid w:val="009747DF"/>
    <w:rsid w:val="009769C9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2373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C7F78"/>
    <w:rsid w:val="00CD54C7"/>
    <w:rsid w:val="00CF2882"/>
    <w:rsid w:val="00CF64C4"/>
    <w:rsid w:val="00CF6D59"/>
    <w:rsid w:val="00D05C74"/>
    <w:rsid w:val="00D46B71"/>
    <w:rsid w:val="00D6072E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748C4"/>
    <w:rsid w:val="00E85EBB"/>
    <w:rsid w:val="00E9494D"/>
    <w:rsid w:val="00EA10EB"/>
    <w:rsid w:val="00EC3B1B"/>
    <w:rsid w:val="00EC7AED"/>
    <w:rsid w:val="00F03229"/>
    <w:rsid w:val="00F133C2"/>
    <w:rsid w:val="00F15903"/>
    <w:rsid w:val="00F21669"/>
    <w:rsid w:val="00F32C49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70AFDD"/>
  <w15:docId w15:val="{AA64359B-D002-4CCA-8BF2-0B51891D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371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Robin Pollinger</cp:lastModifiedBy>
  <cp:revision>11</cp:revision>
  <cp:lastPrinted>2010-03-03T17:05:00Z</cp:lastPrinted>
  <dcterms:created xsi:type="dcterms:W3CDTF">2016-10-19T11:49:00Z</dcterms:created>
  <dcterms:modified xsi:type="dcterms:W3CDTF">2026-05-21T12:27:00Z</dcterms:modified>
</cp:coreProperties>
</file>