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11400 E1 0009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Physikalisch-Technische Bundesanstalt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Ergänzungsneubau Einstein-Bau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26E10225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Labortechnische Anlagen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234_102938026.docx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xLo7Fuy9c2N5aXfeMiRz09T1muQ=" w:salt="dvt/8Vfso1uNdWes4z5qs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8cec6bcb203f4c7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