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A7EA9" w:rsidTr="00395F20" w14:paraId="54BE0737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BA14612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A7EA9" w:rsidP="00395F20" w:rsidRDefault="00BA7EA9" w14:paraId="4509CACC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3B5DF09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A7EA9" w:rsidP="00395F20" w:rsidRDefault="00BA7EA9" w14:paraId="133A1777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26E10225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36A2F6B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A7EA9" w:rsidP="00395F20" w:rsidRDefault="00BA7EA9" w14:paraId="24E0879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7EA9" w:rsidTr="00395F20" w14:paraId="20DE11CF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1927A9A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1A3B832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Physikalisch-Technische Bundesanstalt</w:t>
            </w:r>
            <w:proofErr w:type="gramStart"/>
            <w:proofErr w:type="gramEnd"/>
          </w:p>
        </w:tc>
      </w:tr>
      <w:tr w:rsidR="00BA7EA9" w:rsidTr="00395F20" w14:paraId="7BB5B1E7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25DFC28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A9F48B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11400 E1 0009</w:t>
            </w:r>
            <w:proofErr w:type="gramStart"/>
            <w:proofErr w:type="gramEnd"/>
            <w:r>
              <w:rPr>
                <w:b/>
              </w:rPr>
              <w:tab/>
              <w:t xml:space="preserve">Ergänzungsneubau Einstein-Bau</w:t>
            </w:r>
          </w:p>
        </w:tc>
      </w:tr>
      <w:tr w:rsidR="00BA7EA9" w:rsidTr="00395F20" w14:paraId="7F97CC9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476F3D1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2744701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Labortechnische Anlagen</w:t>
            </w:r>
            <w:proofErr w:type="gramStart"/>
            <w:proofErr w:type="gramEnd"/>
          </w:p>
          <w:p w:rsidR="00BA7EA9" w:rsidP="00395F20" w:rsidRDefault="00BA7EA9" w14:paraId="21D4E667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BA7EA9" w:rsidRDefault="00BA7EA9" w14:paraId="541A78FC" w14:textId="77777777">
      <w:pPr>
        <w:pStyle w:val="Titel"/>
      </w:pPr>
    </w:p>
    <w:p w:rsidR="000310FE" w:rsidRDefault="000E1B42" w14:paraId="607075EA" w14:textId="529FB61E">
      <w:pPr>
        <w:pStyle w:val="Titel"/>
      </w:pPr>
      <w:r>
        <w:t>Angaben zur Kalkulation über die Endsumme</w:t>
      </w:r>
    </w:p>
    <w:p w:rsidR="000310FE" w:rsidRDefault="000310FE" w14:paraId="556886E5" w14:textId="77777777">
      <w:pPr>
        <w:pStyle w:val="Minimalzeile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7716"/>
        <w:gridCol w:w="1472"/>
      </w:tblGrid>
      <w:tr w:rsidR="000310FE" w14:paraId="1CED8220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260BE6D2" w14:textId="77777777">
            <w:pPr>
              <w:pStyle w:val="berschrift"/>
            </w:pPr>
            <w:r>
              <w:t>1.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31A2C1C9" w14:textId="77777777">
            <w:pPr>
              <w:pStyle w:val="berschrift"/>
            </w:pPr>
            <w:r>
              <w:t>Angaben über den Verrechnungslohn</w:t>
            </w:r>
          </w:p>
        </w:tc>
        <w:tc>
          <w:tcPr>
            <w:tcW w:w="14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4BF0F809" w14:textId="77777777">
            <w:pPr>
              <w:pStyle w:val="berschrift"/>
              <w:jc w:val="center"/>
            </w:pPr>
            <w:r>
              <w:t>Lohn</w:t>
            </w:r>
          </w:p>
          <w:p w:rsidR="000310FE" w:rsidRDefault="000E1B42" w14:paraId="76685E10" w14:textId="77777777">
            <w:pPr>
              <w:pStyle w:val="berschrift"/>
              <w:jc w:val="center"/>
            </w:pPr>
            <w:r>
              <w:t>EUR/h</w:t>
            </w:r>
          </w:p>
        </w:tc>
      </w:tr>
      <w:tr w:rsidR="000310FE" w14:paraId="78B7DC6C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EA5D845" w14:textId="77777777">
            <w:pPr>
              <w:pStyle w:val="berschrift"/>
            </w:pPr>
            <w:r>
              <w:t>1.1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1B66B652" w14:textId="77777777">
            <w:pPr>
              <w:pStyle w:val="berschrift"/>
            </w:pPr>
            <w:r>
              <w:t>Mittellohn ML</w:t>
            </w:r>
          </w:p>
          <w:p w:rsidR="000310FE" w:rsidRDefault="000E1B42" w14:paraId="4E6D26CE" w14:textId="77777777">
            <w:r>
              <w:t>einschl. Lohnzulagen und Lohnerhöhung, wenn keine Lohngleitklausel vereinbart wird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C767D75" w14:textId="6A7C3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72237" w:rsidTr="00941DB1" w14:paraId="2859CC5E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0902328" w14:textId="77777777">
            <w:pPr>
              <w:pStyle w:val="berschrift"/>
            </w:pPr>
            <w:r>
              <w:t>1.2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74A17C30" w14:textId="77777777">
            <w:pPr>
              <w:pStyle w:val="berschrift"/>
            </w:pPr>
            <w:r>
              <w:t>Lohngebundene Kosten</w:t>
            </w:r>
          </w:p>
          <w:p w:rsidR="00C72237" w:rsidP="00C72237" w:rsidRDefault="00C72237" w14:paraId="7226224A" w14:textId="77777777">
            <w:r>
              <w:t>Sozialkosten und Soziallöhne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BFE5D9B" w14:textId="55353FA3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34F0E24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801E973" w14:textId="77777777">
            <w:pPr>
              <w:pStyle w:val="berschrift"/>
            </w:pPr>
            <w:r>
              <w:t>1.3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1C659634" w14:textId="77777777">
            <w:pPr>
              <w:pStyle w:val="berschrift"/>
            </w:pPr>
            <w:r>
              <w:t>Lohnnebenkosten</w:t>
            </w:r>
          </w:p>
          <w:p w:rsidR="00C72237" w:rsidP="00C72237" w:rsidRDefault="00C72237" w14:paraId="00400FED" w14:textId="77777777">
            <w:r>
              <w:t>Auslösungen, Fahrgelder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4AFB211" w14:textId="76D72A0D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AADB6E5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ADE6CBF" w14:textId="77777777">
            <w:pPr>
              <w:pStyle w:val="berschrift"/>
            </w:pPr>
            <w:r>
              <w:t>1.4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61FEA3EA" w14:textId="77777777">
            <w:pPr>
              <w:pStyle w:val="berschrift"/>
            </w:pPr>
            <w:r>
              <w:t>Kalkulationslohn KL</w:t>
            </w:r>
          </w:p>
          <w:p w:rsidR="00C72237" w:rsidP="00C72237" w:rsidRDefault="00C72237" w14:paraId="00E3419F" w14:textId="77777777">
            <w:r>
              <w:t>(Summe 1.1 bis 1.3)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C72237" w:rsidP="002173E2" w:rsidRDefault="00C72237" w14:paraId="29591CAC" w14:textId="37752CC2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554E4E50" w14:textId="77777777">
      <w:pPr>
        <w:pStyle w:val="Minimalzeile"/>
      </w:pPr>
    </w:p>
    <w:p w:rsidR="000310FE" w:rsidRDefault="000E1B42" w14:paraId="381F306D" w14:textId="77777777">
      <w:r>
        <w:t>Berechnung des Verrechnungslohnes nach Ermittlung der Angebotssumme (vgl. Blatt 2)</w:t>
      </w:r>
    </w:p>
    <w:p w:rsidR="000310FE" w:rsidRDefault="000310FE" w14:paraId="1F918584" w14:textId="77777777">
      <w:pPr>
        <w:pStyle w:val="Minimalzeile"/>
      </w:pPr>
    </w:p>
    <w:tbl>
      <w:tblPr>
        <w:tblW w:w="96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69"/>
        <w:gridCol w:w="1988"/>
        <w:gridCol w:w="1358"/>
        <w:gridCol w:w="1467"/>
      </w:tblGrid>
      <w:tr w:rsidR="000310FE" w14:paraId="042C8418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BBCA1C" w14:textId="77777777">
            <w:pPr>
              <w:pStyle w:val="berschrift"/>
            </w:pPr>
            <w:r>
              <w:t>1.5</w:t>
            </w:r>
          </w:p>
        </w:tc>
        <w:tc>
          <w:tcPr>
            <w:tcW w:w="4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54DA4" w14:textId="77777777">
            <w:pPr>
              <w:pStyle w:val="berschrift"/>
            </w:pPr>
            <w:r>
              <w:t>Umlage auf Lohn</w:t>
            </w:r>
          </w:p>
          <w:p w:rsidR="000310FE" w:rsidRDefault="000E1B42" w14:paraId="6CC072A1" w14:textId="77777777">
            <w:r>
              <w:t>(Kalkulationslohn x Prozent Umlage aus 2.1)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2DFA7377" w14:textId="3592274C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EUR/h 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7C2C6223" w14:textId="7F113E9E">
            <w:r>
              <w:t> </w:t>
            </w:r>
            <w:r w:rsidR="00C7223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2237">
              <w:rPr>
                <w:b/>
                <w:bCs/>
              </w:rPr>
              <w:instrText xml:space="preserve"> FORMTEXT </w:instrText>
            </w:r>
            <w:r w:rsidR="00C72237">
              <w:rPr>
                <w:b/>
                <w:bCs/>
              </w:rPr>
            </w:r>
            <w:r w:rsidR="00C72237">
              <w:rPr>
                <w:b/>
                <w:bCs/>
              </w:rPr>
              <w:fldChar w:fldCharType="separate"/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%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DBDC49C" w14:textId="7DDF878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0310FE" w14:paraId="2EBBBD57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AD44404" w14:textId="77777777">
            <w:pPr>
              <w:pStyle w:val="berschrift"/>
            </w:pPr>
            <w:r>
              <w:t>1.6</w:t>
            </w:r>
          </w:p>
        </w:tc>
        <w:tc>
          <w:tcPr>
            <w:tcW w:w="771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7C42293D" w14:textId="77777777">
            <w:pPr>
              <w:pStyle w:val="berschrift"/>
            </w:pPr>
            <w:r>
              <w:t>Verrechnungslohn VL</w:t>
            </w:r>
          </w:p>
          <w:p w:rsidR="000310FE" w:rsidRDefault="000E1B42" w14:paraId="1134F68F" w14:textId="77777777">
            <w:r>
              <w:t>(Summe 1.4 und 1.5)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0310FE" w:rsidP="002173E2" w:rsidRDefault="00C72237" w14:paraId="37E386EB" w14:textId="035F87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735B6F85" w14:textId="77777777"/>
    <w:p w:rsidRPr="002173E2" w:rsidR="000310FE" w:rsidRDefault="000E1B42" w14:paraId="15D23502" w14:textId="77777777">
      <w:pPr>
        <w:rPr>
          <w:b/>
          <w:bCs/>
        </w:rPr>
      </w:pPr>
      <w:r w:rsidRPr="002173E2">
        <w:rPr>
          <w:b/>
          <w:bCs/>
        </w:rPr>
        <w:t>eventuelle Erläuterungen des Bieters:</w:t>
      </w:r>
    </w:p>
    <w:p w:rsidR="000310FE" w:rsidRDefault="000310FE" w14:paraId="3C485296" w14:textId="77777777"/>
    <w:tbl>
      <w:tblPr>
        <w:tblW w:w="9694" w:type="dxa"/>
        <w:tblBorders>
          <w:bottom w:val="single" w:color="000000" w:sz="2" w:space="0"/>
          <w:insideH w:val="single" w:color="000000" w:sz="2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C72237" w:rsidTr="002173E2" w14:paraId="1C4F1957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D951B8F" w14:textId="5D68FAA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BD0A3C3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18BD0A9" w14:textId="1F64F75E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EADCA2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5E272470" w14:textId="7F72A00B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9C3E73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0C3148D6" w14:textId="6B72D076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5930E98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B8A595C" w14:textId="2EB4327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2E7733E6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5A38D79" w14:textId="52017D03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84EA65D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E0EC956" w14:textId="1E25BE40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5DA64D1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C50E127" w14:textId="29004EC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495FEE50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65A82FD" w14:textId="0BDB049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</w:tbl>
    <w:p w:rsidR="000310FE" w:rsidRDefault="000E1B42" w14:paraId="00465B11" w14:textId="77777777">
      <w:pPr>
        <w:pStyle w:val="Minimalzeile"/>
      </w:pPr>
      <w:r>
        <w:t> </w:t>
      </w:r>
      <w:r>
        <w:br w:type="page"/>
      </w:r>
    </w:p>
    <w:tbl>
      <w:tblPr>
        <w:tblW w:w="99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225"/>
        <w:gridCol w:w="1025"/>
        <w:gridCol w:w="1025"/>
        <w:gridCol w:w="225"/>
      </w:tblGrid>
      <w:tr w:rsidR="000310FE" w14:paraId="411E1CFA" w14:textId="77777777">
        <w:trPr>
          <w:cantSplit/>
          <w:trHeight w:val="6"/>
        </w:trPr>
        <w:tc>
          <w:tcPr>
            <w:tcW w:w="48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6205326" w14:textId="77777777">
            <w:pPr>
              <w:pStyle w:val="Tabellenkopf"/>
              <w:keepNext/>
              <w:pageBreakBefore/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8890" distB="8890" distL="8890" distR="8890" simplePos="0" relativeHeight="251658752" behindDoc="0" locked="0" layoutInCell="0" allowOverlap="1" wp14:editId="0C219DD4" wp14:anchorId="7F9B83F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935990</wp:posOffset>
                      </wp:positionV>
                      <wp:extent cx="635" cy="1249680"/>
                      <wp:effectExtent l="0" t="0" r="0" b="0"/>
                      <wp:wrapNone/>
                      <wp:docPr id="1" name="Form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49200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" stroked="t" from="489.15pt,73.7pt" to="489.15pt,172pt" ID="Form18">
                      <v:stroke weight="17640" color="black" joinstyle="bevel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t>Ermittlung der Angebotssumme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22A695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Betrag</w:t>
            </w:r>
          </w:p>
          <w:p w:rsidR="000310FE" w:rsidRDefault="000E1B42" w14:paraId="695D78D2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F0F033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</w:t>
            </w:r>
          </w:p>
          <w:p w:rsidR="000310FE" w:rsidRDefault="000E1B42" w14:paraId="533B9B2F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0BD3EEE" w14:textId="77777777">
            <w:pPr>
              <w:pStyle w:val="Tabellenkopf"/>
              <w:rPr>
                <w:b w:val="0"/>
                <w:bCs w:val="0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723F6AB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Umlage Summe 3 auf die Einzelkosten für die Ermittlung der EH-Preise</w:t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69BADF87" w14:textId="77777777">
            <w:pPr>
              <w:pStyle w:val="Tabelleninhalt"/>
            </w:pPr>
          </w:p>
        </w:tc>
      </w:tr>
      <w:tr w:rsidR="000310FE" w14:paraId="0DF0CFB8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A81FB" w14:textId="77777777">
            <w:pPr>
              <w:pStyle w:val="Tabellenberschrift"/>
              <w:keepNext/>
            </w:pPr>
            <w:r>
              <w:t>2.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46947E3" w14:textId="77777777">
            <w:pPr>
              <w:pStyle w:val="Tabellenberschrift"/>
            </w:pPr>
            <w:r>
              <w:t>Einzelkosten der Teilleistungen = unmittelbare Herstellungskosten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45F790CD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457AF14C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1887CEDF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2D1807D2" w14:textId="77777777">
            <w:pPr>
              <w:pStyle w:val="Tabelleninhalt"/>
            </w:pPr>
          </w:p>
        </w:tc>
      </w:tr>
      <w:tr w:rsidR="000310FE" w:rsidTr="002173E2" w14:paraId="1F80ECB1" w14:textId="77777777">
        <w:trPr>
          <w:cantSplit/>
          <w:trHeight w:val="6"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A5D83CF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0310FE" w:rsidRDefault="000E1B42" w14:paraId="20967E5C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487A40F3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151A869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5AA204E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AA614D2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307996E1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39E005E" w14:textId="77777777">
            <w:pPr>
              <w:pStyle w:val="Tabelleninhalt"/>
            </w:pPr>
          </w:p>
        </w:tc>
      </w:tr>
      <w:tr w:rsidR="000310FE" w:rsidTr="002173E2" w14:paraId="45C27FF5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30051446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</w:tcPr>
          <w:p w:rsidR="000310FE" w:rsidRDefault="000E1B42" w14:paraId="4DE79054" w14:textId="77777777">
            <w:pPr>
              <w:pStyle w:val="Tabelleninhalt"/>
            </w:pPr>
            <w:r>
              <w:t>Kalkulationslohn (1.4)</w:t>
            </w:r>
          </w:p>
        </w:tc>
        <w:tc>
          <w:tcPr>
            <w:tcW w:w="275" w:type="dxa"/>
            <w:tcBorders>
              <w:bottom w:val="single" w:color="AEAAAA" w:themeColor="background2" w:themeShade="BF" w:sz="2" w:space="0"/>
            </w:tcBorders>
            <w:vAlign w:val="center"/>
          </w:tcPr>
          <w:p w:rsidR="000310FE" w:rsidRDefault="000E1B42" w14:paraId="4798CA9F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bottom w:val="single" w:color="AEAAAA" w:themeColor="background2" w:themeShade="BF" w:sz="2" w:space="0"/>
            </w:tcBorders>
          </w:tcPr>
          <w:p w:rsidR="000310FE" w:rsidRDefault="000E1B42" w14:paraId="4BA20303" w14:textId="77777777">
            <w:pPr>
              <w:pStyle w:val="Tabelleninhalt"/>
            </w:pPr>
            <w:r>
              <w:t>Gesamtstunden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15A6E59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548012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</w:tcPr>
          <w:p w:rsidR="000310FE" w:rsidRDefault="000310FE" w14:paraId="5661378B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6A9CAB6E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1769964C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8B79456" w14:textId="77777777">
            <w:pPr>
              <w:pStyle w:val="Tabelleninhalt"/>
            </w:pPr>
          </w:p>
        </w:tc>
      </w:tr>
      <w:tr w:rsidR="000310FE" w:rsidTr="002173E2" w14:paraId="54C8E3A0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51B3B63D" w14:textId="77777777">
            <w:pPr>
              <w:keepNext/>
            </w:pPr>
          </w:p>
        </w:tc>
        <w:tc>
          <w:tcPr>
            <w:tcW w:w="205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P="002173E2" w:rsidRDefault="002173E2" w14:paraId="76633300" w14:textId="209B14A5">
            <w:pPr>
              <w:pStyle w:val="Tabelleninhal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5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  <w:vAlign w:val="center"/>
          </w:tcPr>
          <w:p w:rsidR="000310FE" w:rsidRDefault="000E1B42" w14:paraId="56A875F8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</w:tcPr>
          <w:p w:rsidR="000310FE" w:rsidRDefault="002173E2" w14:paraId="17C28563" w14:textId="0EE6CF3F">
            <w:pPr>
              <w:pStyle w:val="Tabelleninha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2173E2" w14:paraId="1C83D5B9" w14:textId="0F6EFEDF">
            <w:pPr>
              <w:pStyle w:val="Tabelleninhalt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00" w:type="dxa"/>
            <w:tcBorders>
              <w:top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08AADAE0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top w:val="single" w:color="AEAAAA" w:themeColor="background2" w:themeShade="BF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D9B6D7D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6EC40B08" w14:textId="041F3C6E">
            <w:pPr>
              <w:pStyle w:val="Tabelleninhalt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71E81BB4" w14:textId="5A3230E1">
            <w:pPr>
              <w:pStyle w:val="Tabelleninhalt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707BB482" w14:textId="77777777">
            <w:pPr>
              <w:pStyle w:val="Tabelleninhalt"/>
            </w:pPr>
          </w:p>
        </w:tc>
      </w:tr>
      <w:tr w:rsidR="000310FE" w:rsidTr="002173E2" w14:paraId="51839DC6" w14:textId="77777777">
        <w:trPr>
          <w:cantSplit/>
          <w:trHeight w:val="6"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9D14977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FC39FE" w14:textId="77777777">
            <w:pPr>
              <w:pStyle w:val="Tabellenberschrift"/>
            </w:pPr>
            <w:r>
              <w:t>Stoffkosten</w:t>
            </w:r>
          </w:p>
          <w:p w:rsidR="000310FE" w:rsidRDefault="000E1B42" w14:paraId="63497DFE" w14:textId="77777777">
            <w:pPr>
              <w:pStyle w:val="Tabelleninhalt"/>
            </w:pPr>
            <w:r>
              <w:t>(einschl. Kosten für Hilfsstoffe)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573665F" w14:textId="4DCDF9F6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0310FE" w:rsidRDefault="000310FE" w14:paraId="072B0FF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A10858C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06E00748" w14:textId="66B3D45A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5B840A34" w14:textId="69D0810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73885DCE" w14:textId="77777777">
            <w:pPr>
              <w:pStyle w:val="Tabelleninhalt"/>
            </w:pPr>
          </w:p>
        </w:tc>
      </w:tr>
      <w:tr w:rsidR="000310FE" w:rsidTr="002173E2" w14:paraId="7D51AC1E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41488B2C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1323AD" w14:paraId="170FF373" w14:textId="4A36C7A6">
            <w:pPr>
              <w:pStyle w:val="Tabellenberschrift"/>
            </w:pP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55680" behindDoc="0" locked="0" layoutInCell="0" allowOverlap="1" wp14:editId="3275B467" wp14:anchorId="14353510">
                      <wp:simplePos x="0" y="0"/>
                      <wp:positionH relativeFrom="column">
                        <wp:posOffset>6044566</wp:posOffset>
                      </wp:positionH>
                      <wp:positionV relativeFrom="paragraph">
                        <wp:posOffset>140335</wp:posOffset>
                      </wp:positionV>
                      <wp:extent cx="0" cy="1895475"/>
                      <wp:effectExtent l="0" t="0" r="38100" b="9525"/>
                      <wp:wrapNone/>
                      <wp:docPr id="2" name="Form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547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28" style="position:absolute;z-index:251655680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" from="475.95pt,11.05pt" to="475.95pt,160.3pt" w14:anchorId="2DC9F84A">
                      <v:stroke joinstyle="bevel"/>
                    </v:line>
                  </w:pict>
                </mc:Fallback>
              </mc:AlternateContent>
            </w:r>
            <w:r w:rsidR="000E1B42">
              <w:t>Gerätekosten</w:t>
            </w:r>
          </w:p>
          <w:p w:rsidR="000310FE" w:rsidRDefault="000E1B42" w14:paraId="59FB3BCC" w14:textId="0A3C668C">
            <w:pPr>
              <w:pStyle w:val="Tabelleninhalt"/>
            </w:pPr>
            <w:r>
              <w:t>(einschl. Kosten für Energie und Betriebsstoff)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631E3B8" w14:textId="4BFE3D60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0310FE" w:rsidRDefault="000310FE" w14:paraId="12F9BED2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310FE" w14:paraId="121A41E1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145E0213" w14:textId="5DE702CF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75824241" w14:textId="43CA5118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1323AD" w14:paraId="2134B006" w14:textId="418C5FE3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editId="46EFD9E8" wp14:anchorId="414767E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86360</wp:posOffset>
                      </wp:positionV>
                      <wp:extent cx="190500" cy="0"/>
                      <wp:effectExtent l="0" t="0" r="0" b="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r Verbinder 10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" from="4.15pt,6.8pt" to="19.15pt,6.8pt" w14:anchorId="03CCCA2E">
                      <v:stroke joinstyle="miter"/>
                    </v:line>
                  </w:pict>
                </mc:Fallback>
              </mc:AlternateContent>
            </w:r>
          </w:p>
        </w:tc>
      </w:tr>
      <w:tr w:rsidR="00C72237" w:rsidTr="00887F5F" w14:paraId="1D7FD31D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450837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058EFA3" w14:textId="77777777">
            <w:pPr>
              <w:pStyle w:val="Tabellenberschrift"/>
            </w:pPr>
            <w:r>
              <w:t>Sonstige Kosten</w:t>
            </w:r>
          </w:p>
          <w:p w:rsidR="00C72237" w:rsidP="00C72237" w:rsidRDefault="00C72237" w14:paraId="3EEE08E5" w14:textId="77777777">
            <w:pPr>
              <w:pStyle w:val="Tabelleninhalt"/>
            </w:pPr>
            <w:r>
              <w:t>(vom Bieter zu erläutern)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CD81A5F" w14:textId="2A91FEE1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C72237" w:rsidP="00C72237" w:rsidRDefault="00C72237" w14:paraId="19789EE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374EF71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8128EA0" w14:textId="674BFB90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AF68263" w14:textId="0F496005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5DF51051" w14:textId="77777777">
            <w:pPr>
              <w:pStyle w:val="Tabelleninhalt"/>
            </w:pPr>
          </w:p>
        </w:tc>
      </w:tr>
      <w:tr w:rsidR="00C72237" w:rsidTr="00887F5F" w14:paraId="5E16C1C6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BD2B14A" w14:textId="77777777">
            <w:pPr>
              <w:pStyle w:val="Tabellenberschrift"/>
              <w:keepNext/>
            </w:pPr>
            <w:r>
              <w:t>2.5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CE82EBC" w14:textId="77777777">
            <w:pPr>
              <w:pStyle w:val="Tabellenberschrift"/>
            </w:pPr>
            <w:r>
              <w:t>Nachunternehmerleistungen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2255CDBF" w14:textId="5AD22A8C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50C2DE25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5ED10F66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1548B3B8" w14:textId="68FEBA99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21235065" w14:textId="0CF54A87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62CFEF28" w14:textId="77777777">
            <w:pPr>
              <w:pStyle w:val="Tabelleninhalt"/>
            </w:pPr>
          </w:p>
        </w:tc>
      </w:tr>
      <w:tr w:rsidR="000310FE" w:rsidTr="006A50D0" w14:paraId="14103F4E" w14:textId="77777777">
        <w:trPr>
          <w:cantSplit/>
          <w:trHeight w:val="6"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8" w:space="0"/>
              <w:right w:val="single" w:color="000000" w:sz="12" w:space="0"/>
            </w:tcBorders>
          </w:tcPr>
          <w:p w:rsidR="000310FE" w:rsidRDefault="000E1B42" w14:paraId="2A14A684" w14:textId="77777777">
            <w:pPr>
              <w:pStyle w:val="Tabelleninhalt"/>
            </w:pPr>
            <w:r>
              <w:rPr>
                <w:b/>
                <w:bCs/>
              </w:rPr>
              <w:t>Einzelkosten der Teilleistungen (Summe 2</w:t>
            </w:r>
            <w:r>
              <w:t>)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P="002173E2" w:rsidRDefault="002173E2" w14:paraId="7544EAC5" w14:textId="37254DB0">
            <w:pPr>
              <w:pStyle w:val="Tabelleninhalt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" w:type="dxa"/>
            <w:tcBorders>
              <w:left w:val="single" w:color="000000" w:sz="12" w:space="0"/>
              <w:right w:val="single" w:color="000000" w:sz="12" w:space="0"/>
            </w:tcBorders>
          </w:tcPr>
          <w:p w:rsidR="000310FE" w:rsidRDefault="000310FE" w14:paraId="6FEF7915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0310FE" w:rsidRDefault="000E1B42" w14:paraId="5104FBA9" w14:textId="77777777">
            <w:pPr>
              <w:pStyle w:val="Tabellenberschrift"/>
              <w:jc w:val="right"/>
            </w:pPr>
            <w:r>
              <w:t>noch zu verteilen</w:t>
            </w: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RDefault="00C72237" w14:paraId="473764ED" w14:textId="56B7EC8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12" w:space="0"/>
            </w:tcBorders>
            <w:vAlign w:val="center"/>
          </w:tcPr>
          <w:p w:rsidR="000310FE" w:rsidRDefault="000310FE" w14:paraId="3327AC78" w14:textId="77777777">
            <w:pPr>
              <w:pStyle w:val="Tabelleninhalt"/>
            </w:pPr>
          </w:p>
        </w:tc>
      </w:tr>
    </w:tbl>
    <w:p w:rsidR="000310FE" w:rsidRDefault="000310FE" w14:paraId="4E59404B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950"/>
        <w:gridCol w:w="1312"/>
        <w:gridCol w:w="900"/>
        <w:gridCol w:w="850"/>
        <w:gridCol w:w="850"/>
        <w:gridCol w:w="2275"/>
        <w:gridCol w:w="225"/>
      </w:tblGrid>
      <w:tr w:rsidR="000310FE" w14:paraId="040B9D69" w14:textId="77777777">
        <w:trPr>
          <w:cantSplit/>
        </w:trPr>
        <w:tc>
          <w:tcPr>
            <w:tcW w:w="742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104567C" w14:textId="77777777">
            <w:pPr>
              <w:pStyle w:val="Tabellenberschrift"/>
              <w:keepNext/>
            </w:pPr>
            <w:r>
              <w:t>Zusammensetzung der Umlagesummen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2E76B9B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BBEDC06" w14:textId="77777777">
            <w:pPr>
              <w:pStyle w:val="Tabelleninhalt"/>
            </w:pPr>
          </w:p>
        </w:tc>
      </w:tr>
      <w:tr w:rsidR="000310FE" w14:paraId="14E30E35" w14:textId="77777777">
        <w:trPr>
          <w:cantSplit/>
        </w:trPr>
        <w:tc>
          <w:tcPr>
            <w:tcW w:w="3513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4CA286B5" w14:textId="77777777">
            <w:pPr>
              <w:pStyle w:val="Tabelleninhalt"/>
              <w:keepNext/>
            </w:pP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216A520" w14:textId="77777777">
            <w:pPr>
              <w:pStyle w:val="Tabellenkopf"/>
            </w:pPr>
            <w:r>
              <w:t>Umlage gesamt (€)</w:t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9C96829" w14:textId="77777777">
            <w:pPr>
              <w:pStyle w:val="Tabellenkopf"/>
            </w:pPr>
            <w:r>
              <w:t>Anteil</w:t>
            </w:r>
          </w:p>
          <w:p w:rsidR="000310FE" w:rsidRDefault="000E1B42" w14:paraId="0EADB4D4" w14:textId="77777777">
            <w:pPr>
              <w:pStyle w:val="Tabellenkopf"/>
            </w:pPr>
            <w:r>
              <w:t>BGK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8FEEAE1" w14:textId="77777777">
            <w:pPr>
              <w:pStyle w:val="Tabellenkopf"/>
            </w:pPr>
            <w:r>
              <w:t>Anteil</w:t>
            </w:r>
          </w:p>
          <w:p w:rsidR="000310FE" w:rsidRDefault="000E1B42" w14:paraId="2685869E" w14:textId="77777777">
            <w:pPr>
              <w:pStyle w:val="Tabellenkopf"/>
            </w:pPr>
            <w:r>
              <w:t>AGK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B8A1CCF" w14:textId="77777777">
            <w:pPr>
              <w:pStyle w:val="Tabellenkopf"/>
            </w:pPr>
            <w:r>
              <w:t>Anteil</w:t>
            </w:r>
          </w:p>
          <w:p w:rsidR="000310FE" w:rsidRDefault="000E1B42" w14:paraId="2C8020FE" w14:textId="77777777">
            <w:pPr>
              <w:pStyle w:val="Tabellenkopf"/>
            </w:pPr>
            <w:r>
              <w:t>W+G (€)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4A7E8A69" w14:textId="184F8B71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390CBB0" w14:textId="77777777">
            <w:pPr>
              <w:pStyle w:val="Tabelleninhalt"/>
            </w:pPr>
          </w:p>
        </w:tc>
      </w:tr>
      <w:tr w:rsidR="00C72237" w14:paraId="29C68E84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5A4D70D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DAF8B7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E84935F" w14:textId="264FC1D2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F1665FA" w14:textId="1D77C82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952DFB7" w14:textId="2D8BCB6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B5D5CA7" w14:textId="6AEC849E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37B83F18" w14:textId="73718B18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259600D" w14:textId="77777777">
            <w:pPr>
              <w:pStyle w:val="Tabelleninhalt"/>
            </w:pPr>
          </w:p>
        </w:tc>
      </w:tr>
      <w:tr w:rsidR="00C72237" w14:paraId="457ACC5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5635D8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35C7BC8" w14:textId="77777777">
            <w:pPr>
              <w:pStyle w:val="Tabellenberschrift"/>
            </w:pPr>
            <w:r>
              <w:t>Stoffkosten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E05791B" w14:textId="5CCB4BE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303C54C" w14:textId="1746864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2B4A8D5" w14:textId="6707369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47BDE45F" w14:textId="0EA8964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5AEEE70D" w14:textId="67A1056E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A22D60F" w14:textId="77777777">
            <w:pPr>
              <w:pStyle w:val="Tabelleninhalt"/>
            </w:pPr>
          </w:p>
        </w:tc>
      </w:tr>
      <w:tr w:rsidR="00C72237" w14:paraId="4940C66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2FE5670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246D3F0" w14:textId="77777777">
            <w:pPr>
              <w:pStyle w:val="Tabellenberschrift"/>
            </w:pPr>
            <w:r>
              <w:t>Gerätekosten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23D8271" w14:textId="7E2C1371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CC2043C" w14:textId="079AA3F8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A29742C" w14:textId="1AC50DB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35A97EB" w14:textId="749A56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1323AD" w14:paraId="25830DB4" w14:textId="0E9E2997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editId="3DB3317B" wp14:anchorId="64AE494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57785</wp:posOffset>
                      </wp:positionV>
                      <wp:extent cx="1562100" cy="0"/>
                      <wp:effectExtent l="0" t="0" r="0" b="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r Verbinder 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" from="9.95pt,4.55pt" to="132.95pt,4.55pt" w14:anchorId="168CCF1B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62848" behindDoc="0" locked="0" layoutInCell="0" allowOverlap="1" wp14:editId="18EBEC57" wp14:anchorId="3D5D916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-302260</wp:posOffset>
                      </wp:positionV>
                      <wp:extent cx="0" cy="737235"/>
                      <wp:effectExtent l="0" t="0" r="38100" b="24765"/>
                      <wp:wrapNone/>
                      <wp:docPr id="4" name="Form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723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44" style="position:absolute;z-index:251662848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" from="10.25pt,-23.8pt" to="10.25pt,34.25pt" w14:anchorId="48CBE6D5">
                      <v:stroke joinstyle="bevel"/>
                    </v:line>
                  </w:pict>
                </mc:Fallback>
              </mc:AlternateContent>
            </w:r>
          </w:p>
        </w:tc>
        <w:tc>
          <w:tcPr>
            <w:tcW w:w="225" w:type="dxa"/>
          </w:tcPr>
          <w:p w:rsidR="00C72237" w:rsidP="00C72237" w:rsidRDefault="00C72237" w14:paraId="2FB18B7B" w14:textId="77777777">
            <w:pPr>
              <w:pStyle w:val="Tabelleninhalt"/>
            </w:pPr>
          </w:p>
        </w:tc>
      </w:tr>
      <w:tr w:rsidR="00C72237" w14:paraId="5C9855F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508134A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1D8EEBA" w14:textId="77777777">
            <w:pPr>
              <w:pStyle w:val="Tabellenberschrift"/>
            </w:pPr>
            <w:r>
              <w:t>Sonstige 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A4B1E2C" w14:textId="7BF2C22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ED17E8F" w14:textId="529127D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5F12877" w14:textId="14AC632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FAA2204" w14:textId="5FE7AB4C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2CE7C38E" w14:textId="6644052F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245D8BB" w14:textId="77777777">
            <w:pPr>
              <w:pStyle w:val="Tabelleninhalt"/>
            </w:pPr>
          </w:p>
        </w:tc>
      </w:tr>
      <w:tr w:rsidR="00C72237" w14:paraId="32A66C51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B271BB4" w14:textId="77777777">
            <w:pPr>
              <w:pStyle w:val="Tabellenberschrift"/>
            </w:pPr>
            <w:r>
              <w:t>2.5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5EB7F6" w14:textId="77777777">
            <w:pPr>
              <w:pStyle w:val="Tabellenberschrift"/>
            </w:pPr>
            <w:r>
              <w:t>Nachunternehmerleistungen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AC41D99" w14:textId="2B0FF005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0B0707D" w14:textId="25B1B57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1BD859A2" w14:textId="3463923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5F356BF" w14:textId="55A365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7353AE6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55CD00" w14:textId="77777777">
            <w:pPr>
              <w:pStyle w:val="Tabelleninhalt"/>
            </w:pPr>
          </w:p>
        </w:tc>
      </w:tr>
    </w:tbl>
    <w:p w:rsidR="000310FE" w:rsidRDefault="000310FE" w14:paraId="359627E2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1200"/>
        <w:gridCol w:w="1075"/>
        <w:gridCol w:w="225"/>
      </w:tblGrid>
      <w:tr w:rsidR="000310FE" w14:paraId="5F0846A9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C84D561" w14:textId="77777777">
            <w:pPr>
              <w:pStyle w:val="Tabellenberschrift"/>
              <w:keepNext/>
            </w:pPr>
            <w:r>
              <w:t>3.</w:t>
            </w:r>
          </w:p>
        </w:tc>
        <w:tc>
          <w:tcPr>
            <w:tcW w:w="6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EFAC0A1" w14:textId="77777777">
            <w:pPr>
              <w:pStyle w:val="Tabellenberschrift"/>
            </w:pPr>
            <w:r>
              <w:t>Baustellenallgemeinkosten, Allgemeine Geschäftskosten, Wagnis und Gewinn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24BCCAE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9C03D9A" w14:textId="77777777">
            <w:pPr>
              <w:pStyle w:val="Tabelleninhalt"/>
            </w:pPr>
          </w:p>
        </w:tc>
      </w:tr>
      <w:tr w:rsidR="000310FE" w14:paraId="5225BA62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B8BBC33" w14:textId="77777777">
            <w:pPr>
              <w:pStyle w:val="Tabellenberschrift"/>
              <w:keepNext/>
            </w:pPr>
            <w:r>
              <w:t>3.1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ABFE591" w14:textId="77777777">
            <w:pPr>
              <w:pStyle w:val="Tabellenberschrift"/>
            </w:pPr>
            <w:r>
              <w:t>Baustellengemeinkosten</w:t>
            </w:r>
          </w:p>
          <w:p w:rsidR="000310FE" w:rsidRDefault="000E1B42" w14:paraId="4ED6BAE0" w14:textId="77777777">
            <w:pPr>
              <w:pStyle w:val="Tabelleninhalt"/>
            </w:pPr>
            <w:r>
              <w:t>(soweit hierfür keine besonderen Ansätze im Leistungsverzeichnis vorgesehen sind)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CBFCFE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2B5590B" w14:textId="77777777">
            <w:pPr>
              <w:pStyle w:val="Tabelleninhalt"/>
            </w:pPr>
          </w:p>
        </w:tc>
      </w:tr>
      <w:tr w:rsidR="000310FE" w:rsidTr="006A50D0" w14:paraId="741B3B1A" w14:textId="77777777">
        <w:trPr>
          <w:cantSplit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C6C3512" w14:textId="77777777">
            <w:pPr>
              <w:pStyle w:val="Tabelleninhalt"/>
              <w:keepNext/>
            </w:pPr>
            <w:r>
              <w:t>3.1.1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2E3CA37F" w14:textId="77777777">
            <w:pPr>
              <w:pStyle w:val="Tabelleninhalt"/>
            </w:pPr>
            <w:r>
              <w:t>Lohnkosten einschließlich Hilfslöhne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6758FC34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BD0322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D20E5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5203BA9F" w14:textId="77777777">
            <w:pPr>
              <w:pStyle w:val="Tabelleninhalt"/>
            </w:pPr>
          </w:p>
        </w:tc>
      </w:tr>
      <w:tr w:rsidR="00C72237" w:rsidTr="00887F5F" w14:paraId="73C558B6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3B75060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A935D80" w14:textId="77777777">
            <w:pPr>
              <w:pStyle w:val="Tabelleninhalt"/>
            </w:pPr>
            <w:r>
              <w:t>Bei Angebotssumme unter 5 Mio. €:</w:t>
            </w:r>
          </w:p>
          <w:p w:rsidR="00C72237" w:rsidP="00C72237" w:rsidRDefault="00C72237" w14:paraId="4276BD2F" w14:textId="77777777">
            <w:pPr>
              <w:pStyle w:val="Tabelleninhalt"/>
            </w:pPr>
            <w:r>
              <w:t>Angabe des Betrages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60448B10" w14:textId="5B77DD3B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4097E098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D9003C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8ECE977" w14:textId="77777777">
            <w:pPr>
              <w:pStyle w:val="Tabelleninhalt"/>
            </w:pPr>
          </w:p>
        </w:tc>
      </w:tr>
      <w:tr w:rsidR="00C72237" w:rsidTr="00887F5F" w14:paraId="533BBE1E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94031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C72237" w:rsidP="00C72237" w:rsidRDefault="00C72237" w14:paraId="33507E3B" w14:textId="77777777">
            <w:pPr>
              <w:pStyle w:val="Tabelleninhalt"/>
            </w:pPr>
            <w:r>
              <w:t>Bei Angebotssumme über 5 Mio. €:</w:t>
            </w:r>
          </w:p>
          <w:p w:rsidR="00C72237" w:rsidP="00C72237" w:rsidRDefault="00C72237" w14:paraId="32075C99" w14:textId="77777777">
            <w:pPr>
              <w:pStyle w:val="Tabelleninhalt"/>
            </w:pPr>
            <w:r>
              <w:t>Kalkulationslohn (1.4) x Gesamtstunden: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:rsidR="00C72237" w:rsidP="00C72237" w:rsidRDefault="00C72237" w14:paraId="5F783824" w14:textId="26AA3E5B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220E9FC3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613B7C9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D7E597B" w14:textId="77777777">
            <w:pPr>
              <w:pStyle w:val="Tabelleninhalt"/>
            </w:pPr>
          </w:p>
        </w:tc>
      </w:tr>
      <w:tr w:rsidR="00C72237" w:rsidTr="00887F5F" w14:paraId="658321C7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5F95719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000000" w:sz="2" w:space="0"/>
            </w:tcBorders>
          </w:tcPr>
          <w:p w:rsidRPr="00887F5F" w:rsidR="00C72237" w:rsidP="00887F5F" w:rsidRDefault="00C72237" w14:paraId="398F1786" w14:textId="44357C0B">
            <w:pPr>
              <w:pStyle w:val="Tabelleninhalt"/>
              <w:tabs>
                <w:tab w:val="right" w:pos="1994"/>
              </w:tabs>
              <w:jc w:val="right"/>
            </w:pPr>
            <w:r w:rsidRPr="00887F5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F5F">
              <w:instrText xml:space="preserve"> FORMTEXT </w:instrText>
            </w:r>
            <w:r w:rsidRPr="00887F5F">
              <w:fldChar w:fldCharType="separate"/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fldChar w:fldCharType="end"/>
            </w:r>
            <w:r w:rsidR="00887F5F">
              <w:t xml:space="preserve">      </w:t>
            </w:r>
            <w:r w:rsidRPr="00887F5F" w:rsidR="006A50D0">
              <w:t>X</w:t>
            </w:r>
          </w:p>
        </w:tc>
        <w:tc>
          <w:tcPr>
            <w:tcW w:w="275" w:type="dxa"/>
            <w:tcBorders>
              <w:bottom w:val="single" w:color="000000" w:sz="2" w:space="0"/>
            </w:tcBorders>
          </w:tcPr>
          <w:p w:rsidRPr="00887F5F" w:rsidR="00C72237" w:rsidP="00C72237" w:rsidRDefault="00C72237" w14:paraId="4186476C" w14:textId="2F0100CA">
            <w:pPr>
              <w:pStyle w:val="Tabelleninhalt"/>
              <w:jc w:val="center"/>
            </w:pPr>
          </w:p>
        </w:tc>
        <w:tc>
          <w:tcPr>
            <w:tcW w:w="1937" w:type="dxa"/>
            <w:tcBorders>
              <w:bottom w:val="single" w:color="000000" w:sz="2" w:space="0"/>
            </w:tcBorders>
          </w:tcPr>
          <w:p w:rsidR="00C72237" w:rsidP="00C72237" w:rsidRDefault="00C72237" w14:paraId="576EC89C" w14:textId="4B6E18EC">
            <w:pPr>
              <w:pStyle w:val="Tabelleninhal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B00508" w14:paraId="5012E25C" w14:textId="6C26EFA4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82CD84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1348F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6E25FD3" w14:textId="77777777">
            <w:pPr>
              <w:pStyle w:val="Tabelleninhalt"/>
            </w:pPr>
          </w:p>
        </w:tc>
      </w:tr>
      <w:tr w:rsidR="00C72237" w:rsidTr="00887F5F" w14:paraId="61521B70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2B3C082" w14:textId="77777777">
            <w:pPr>
              <w:pStyle w:val="Tabelleninhalt"/>
              <w:keepNext/>
            </w:pPr>
            <w:r>
              <w:t>3.1.2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D26AC" w14:textId="77777777">
            <w:pPr>
              <w:pStyle w:val="Tabelleninhalt"/>
            </w:pPr>
            <w:r>
              <w:t xml:space="preserve">Gehaltskosten für Bauleitung, Abrechnung, Vermessung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8F1809B" w14:textId="4E6406F3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3DF985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63E4403C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468116BD" w14:textId="77777777">
            <w:pPr>
              <w:pStyle w:val="Tabelleninhalt"/>
            </w:pPr>
          </w:p>
        </w:tc>
      </w:tr>
      <w:tr w:rsidR="00C72237" w:rsidTr="00887F5F" w14:paraId="017F443D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5F37C2B" w14:textId="77777777">
            <w:pPr>
              <w:pStyle w:val="Tabelleninhalt"/>
              <w:keepNext/>
            </w:pPr>
            <w:r>
              <w:t>3.1.3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8EF475B" w14:textId="77777777">
            <w:pPr>
              <w:pStyle w:val="Tabelleninhalt"/>
            </w:pPr>
            <w:r>
              <w:t>Vorhalten u. Reparatur der Geräte u. Ausrüstungen, Energieverbrauch, Werkzeuge und Kleingeräte, Materialkosten für Baustelleneinrichtung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5E911758" w14:textId="6E6B73D6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39680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58C54F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0964FC6" w14:textId="77777777">
            <w:pPr>
              <w:pStyle w:val="Tabelleninhalt"/>
            </w:pPr>
          </w:p>
        </w:tc>
      </w:tr>
      <w:tr w:rsidR="00C72237" w:rsidTr="00887F5F" w14:paraId="4A10E7FF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A697B74" w14:textId="77777777">
            <w:pPr>
              <w:pStyle w:val="Tabelleninhalt"/>
              <w:keepNext/>
            </w:pPr>
            <w:r>
              <w:t>3.1.4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BB1D9D3" w14:textId="77777777">
            <w:pPr>
              <w:pStyle w:val="Tabelleninhalt"/>
            </w:pPr>
            <w:r>
              <w:t xml:space="preserve">An- und Abtransport der Geräte u. Ausrüstungen, Hilfsstoffe, Pachten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0FE39F9" w14:textId="2B47D799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402DE22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D10AA40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360224D" w14:textId="77777777">
            <w:pPr>
              <w:pStyle w:val="Tabelleninhalt"/>
            </w:pPr>
          </w:p>
        </w:tc>
      </w:tr>
      <w:tr w:rsidR="00C72237" w:rsidTr="00887F5F" w14:paraId="5985BB7C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5A0FD94" w14:textId="77777777">
            <w:pPr>
              <w:pStyle w:val="Tabelleninhalt"/>
              <w:keepNext/>
            </w:pPr>
            <w:r>
              <w:t>3.1.5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C2CC560" w14:textId="77777777">
            <w:pPr>
              <w:pStyle w:val="Tabelleninhalt"/>
            </w:pPr>
            <w:r>
              <w:t>Sonderkosten der Baustelle, wie techn. Ausführungsbearbeitung, objektbezogene Versicherungen usw.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2C9CA69A" w14:textId="7E26CFFC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10B03AAA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3C741A1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E2DAE55" w14:textId="77777777">
            <w:pPr>
              <w:pStyle w:val="Tabelleninhalt"/>
            </w:pPr>
          </w:p>
        </w:tc>
      </w:tr>
      <w:tr w:rsidR="000310FE" w14:paraId="4007E8C3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7A765E42" w14:textId="77777777">
            <w:pPr>
              <w:pStyle w:val="Tabellenberschrift"/>
              <w:keepNext/>
            </w:pPr>
            <w:r>
              <w:t>Baustellengemeinkosten (Summe 3.1)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C72237" w14:paraId="2A0AFE7E" w14:textId="5552B1F2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02D1ECA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A6FD9EB" w14:textId="77777777">
            <w:pPr>
              <w:pStyle w:val="Tabelleninhalt"/>
            </w:pPr>
          </w:p>
        </w:tc>
      </w:tr>
      <w:tr w:rsidR="000310FE" w14:paraId="2516250D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A7949E6" w14:textId="77777777">
            <w:pPr>
              <w:pStyle w:val="Tabellenberschrift"/>
              <w:keepNext/>
            </w:pPr>
            <w:r>
              <w:t>3.2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A14B3D9" w14:textId="77777777">
            <w:pPr>
              <w:pStyle w:val="Tabellenberschrift"/>
            </w:pPr>
            <w:r>
              <w:t>Allgemeine Geschäftskosten (Summe 3.2)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7448DFC" w14:textId="608169E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C07C394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30E6E619" w14:textId="77777777">
            <w:pPr>
              <w:pStyle w:val="Tabelleninhalt"/>
            </w:pPr>
          </w:p>
        </w:tc>
      </w:tr>
      <w:tr w:rsidR="000310FE" w14:paraId="0E31D16F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D9820A3" w14:textId="77777777">
            <w:pPr>
              <w:pStyle w:val="Tabellenberschrift"/>
              <w:keepNext/>
            </w:pPr>
            <w:r>
              <w:t>3.3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02900E8" w14:textId="77777777">
            <w:pPr>
              <w:pStyle w:val="Tabellenberschrift"/>
            </w:pPr>
            <w:r>
              <w:t>Wagnis und Gewinn (Summe 3.3)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0148924" w14:textId="5FC9A135">
            <w:pPr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DE01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5DEC4D4" w14:textId="77777777">
            <w:pPr>
              <w:pStyle w:val="Tabelleninhalt"/>
            </w:pPr>
          </w:p>
        </w:tc>
      </w:tr>
      <w:tr w:rsidR="00C72237" w:rsidTr="00887F5F" w14:paraId="526E38D5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83C4FB0" w14:textId="77777777">
            <w:pPr>
              <w:pStyle w:val="Tabelleninhalt"/>
              <w:keepNext/>
            </w:pPr>
            <w:r>
              <w:t>3.3.1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CC9EDE7" w14:textId="77777777">
            <w:pPr>
              <w:pStyle w:val="Tabelleninhalt"/>
            </w:pPr>
            <w:r>
              <w:t>Gewinn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59B87E06" w14:textId="494F98BA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5C7947C" w14:textId="3443B534">
            <w:pPr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4980688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73F4CB2" w14:textId="77777777">
            <w:pPr>
              <w:pStyle w:val="Tabelleninhalt"/>
            </w:pPr>
          </w:p>
        </w:tc>
      </w:tr>
      <w:tr w:rsidR="00C72237" w:rsidTr="00887F5F" w14:paraId="61BF2C6E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9871A12" w14:textId="77777777">
            <w:pPr>
              <w:pStyle w:val="Tabelleninhalt"/>
              <w:keepNext/>
            </w:pPr>
            <w:r>
              <w:t>3.3.2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000472" w14:textId="77777777">
            <w:pPr>
              <w:pStyle w:val="Tabelleninhalt"/>
            </w:pPr>
            <w:r>
              <w:t>Betriebsbezogenes Wagnis (Wagnis für das allgemeine Unternehmensrisiko)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3EB7766F" w14:textId="0DA2F191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F476541" w14:textId="7A412E5B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1043BCB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A7691AB" w14:textId="77777777">
            <w:pPr>
              <w:pStyle w:val="Tabelleninhalt"/>
            </w:pPr>
          </w:p>
        </w:tc>
      </w:tr>
      <w:tr w:rsidR="00C72237" w:rsidTr="00887F5F" w14:paraId="315E47B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E185398" w14:textId="77777777">
            <w:pPr>
              <w:pStyle w:val="Tabelleninhalt"/>
              <w:keepNext/>
            </w:pPr>
            <w:r>
              <w:t>3.3.3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4BF40B" w14:textId="77777777">
            <w:pPr>
              <w:pStyle w:val="Tabelleninhalt"/>
            </w:pPr>
            <w:r>
              <w:t>Leistungsbezogenes Wagnis ( mit der Ausführung der Leistungen verbundenes Wagnis)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2ADE0D5C" w14:textId="3F19F190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23B34137" w14:textId="792CDCCE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ED996B3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7721F3" w14:textId="77777777">
            <w:pPr>
              <w:pStyle w:val="Tabelleninhalt"/>
            </w:pPr>
          </w:p>
        </w:tc>
      </w:tr>
      <w:tr w:rsidR="000310FE" w:rsidTr="006A50D0" w14:paraId="27D0E2DE" w14:textId="77777777">
        <w:trPr>
          <w:cantSplit/>
          <w:trHeight w:val="6"/>
        </w:trPr>
        <w:tc>
          <w:tcPr>
            <w:tcW w:w="862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8F1E245" w14:textId="77777777">
            <w:pPr>
              <w:pStyle w:val="Tabellenberschrift"/>
              <w:keepNext/>
            </w:pPr>
            <w:r>
              <w:t>Umlage auf die Einzelkosten (Summe 3)</w:t>
            </w:r>
          </w:p>
        </w:tc>
        <w:tc>
          <w:tcPr>
            <w:tcW w:w="10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P="006A50D0" w:rsidRDefault="00C72237" w14:paraId="428219AD" w14:textId="118A977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141FECEC" w14:textId="77777777">
            <w:pPr>
              <w:pStyle w:val="Tabelleninhalt"/>
              <w:rPr>
                <w:b/>
                <w:bCs/>
              </w:rPr>
            </w:pPr>
          </w:p>
        </w:tc>
      </w:tr>
      <w:tr w:rsidR="000310FE" w:rsidTr="006A50D0" w14:paraId="7C831FF4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39C1CEB" w14:textId="77777777">
            <w:pPr>
              <w:pStyle w:val="Tabellenberschrift"/>
            </w:pPr>
            <w:r>
              <w:t>Angebotssumme ohne Umsatzsteuer (Summe 2 und 3 )</w:t>
            </w:r>
          </w:p>
        </w:tc>
        <w:tc>
          <w:tcPr>
            <w:tcW w:w="1300" w:type="dxa"/>
            <w:tcBorders>
              <w:left w:val="single" w:color="000000" w:sz="8" w:space="0"/>
              <w:bottom w:val="single" w:color="000000" w:sz="8" w:space="0"/>
            </w:tcBorders>
          </w:tcPr>
          <w:p w:rsidR="000310FE" w:rsidRDefault="00C72237" w14:paraId="670E14AC" w14:textId="688B5B4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8" w:space="0"/>
            </w:tcBorders>
          </w:tcPr>
          <w:p w:rsidR="000310FE" w:rsidRDefault="000310FE" w14:paraId="223BF842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1AFB36C" w14:textId="77777777">
            <w:pPr>
              <w:pStyle w:val="Tabelleninhalt"/>
            </w:pPr>
          </w:p>
        </w:tc>
      </w:tr>
    </w:tbl>
    <w:p w:rsidR="000310FE" w:rsidRDefault="000310FE" w14:paraId="4D6DDF3B" w14:textId="77777777">
      <w:pPr>
        <w:pStyle w:val="Minimalzeile"/>
      </w:pPr>
    </w:p>
    <w:sectPr w:rsidR="000310FE" w:rsidSect="00CE73F9">
      <w:headerReference w:type="default" r:id="rId7"/>
      <w:footerReference w:type="default" r:id="rId8"/>
      <w:pgSz w:w="11906" w:h="16838"/>
      <w:pgMar w:top="624" w:right="850" w:bottom="624" w:left="1361" w:header="454" w:footer="16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B26" w:rsidRDefault="000E1B42" w14:paraId="0B886669" w14:textId="77777777">
      <w:r>
        <w:separator/>
      </w:r>
    </w:p>
  </w:endnote>
  <w:endnote w:type="continuationSeparator" w:id="0">
    <w:p w:rsidR="00EF1B26" w:rsidRDefault="000E1B42" w14:paraId="0608E9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CE73F9" w:rsidTr="00CE73F9" w14:paraId="26EBFD23" w14:textId="77777777">
      <w:trPr>
        <w:trHeight w:val="553"/>
      </w:trPr>
      <w:tc>
        <w:tcPr>
          <w:tcW w:w="0" w:type="auto"/>
        </w:tcPr>
        <w:p w:rsidR="00CE73F9" w:rsidP="00CE73F9" w:rsidRDefault="00CE73F9" w14:paraId="79D25956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2B29A3D7" wp14:anchorId="465AF9B0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CE73F9" w:rsidP="00CE73F9" w:rsidRDefault="00CE73F9" w14:paraId="15BA3C9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CE73F9" w:rsidP="00CE73F9" w:rsidRDefault="00CE73F9" w14:paraId="24B258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E73F9" w:rsidP="00CE73F9" w:rsidRDefault="00CE73F9" w14:paraId="68EB881B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222_102938026.docx</w:t>
          </w:r>
          <w:proofErr w:type="gramStart"/>
          <w:proofErr w:type="gramEnd"/>
        </w:p>
      </w:tc>
      <w:tc>
        <w:tcPr>
          <w:tcW w:w="1903" w:type="dxa"/>
        </w:tcPr>
        <w:p w:rsidRPr="005448DE" w:rsidR="00CE73F9" w:rsidP="00CE73F9" w:rsidRDefault="00CE73F9" w14:paraId="2ED174C3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E73F9" w:rsidP="00CE73F9" w:rsidRDefault="00CE73F9" w14:paraId="34792778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B71A5C" w:rsidRDefault="00B71A5C" w14:paraId="69DD38D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0FE" w:rsidRDefault="000E1B42" w14:paraId="525DAFC3" w14:textId="77777777">
      <w:pPr>
        <w:rPr>
          <w:sz w:val="12"/>
        </w:rPr>
      </w:pPr>
      <w:r>
        <w:separator/>
      </w:r>
    </w:p>
  </w:footnote>
  <w:footnote w:type="continuationSeparator" w:id="0">
    <w:p w:rsidR="000310FE" w:rsidRDefault="000E1B42" w14:paraId="228602BA" w14:textId="77777777">
      <w:pPr>
        <w:rPr>
          <w:sz w:val="12"/>
        </w:rPr>
      </w:pPr>
      <w:r>
        <w:continuationSeparator/>
      </w:r>
    </w:p>
  </w:footnote>
  <w:footnote w:id="1">
    <w:p w:rsidR="00C72237" w:rsidP="00C72237" w:rsidRDefault="00C72237" w14:paraId="3595887F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A5C" w:rsidP="00B71A5C" w:rsidRDefault="00B71A5C" w14:paraId="1C1EA0AF" w14:textId="6A85173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222</w:t>
    </w:r>
  </w:p>
  <w:p w:rsidRPr="00B71A5C" w:rsidR="00B71A5C" w:rsidP="00B71A5C" w:rsidRDefault="00B71A5C" w14:paraId="64FBE263" w14:textId="47AA477B">
    <w:pPr>
      <w:pStyle w:val="Kopfzeile"/>
      <w:jc w:val="right"/>
      <w:rPr>
        <w:b w:val="0"/>
        <w:bCs/>
      </w:rPr>
    </w:pPr>
    <w:r w:rsidRPr="00B71A5C">
      <w:rPr>
        <w:rFonts w:ascii="ArialMT" w:hAnsi="ArialMT" w:cs="ArialMT"/>
        <w:b w:val="0"/>
        <w:bCs/>
        <w:kern w:val="0"/>
        <w:sz w:val="16"/>
        <w:szCs w:val="16"/>
        <w:lang w:bidi="ar-SA"/>
      </w:rP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893"/>
    <w:multiLevelType w:val="multilevel"/>
    <w:tmpl w:val="718ED24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4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FE"/>
    <w:rsid w:val="000310FE"/>
    <w:rsid w:val="000E1B42"/>
    <w:rsid w:val="001323AD"/>
    <w:rsid w:val="002173E2"/>
    <w:rsid w:val="00411554"/>
    <w:rsid w:val="006A50D0"/>
    <w:rsid w:val="00887F5F"/>
    <w:rsid w:val="00B00508"/>
    <w:rsid w:val="00B71A5C"/>
    <w:rsid w:val="00BA7EA9"/>
    <w:rsid w:val="00C72237"/>
    <w:rsid w:val="00CE73F9"/>
    <w:rsid w:val="00EF1B26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AD331FE"/>
  <w:documentProtection w:edit="forms" w:enforcement="true" w:cryptProviderType="rsaFull" w:cryptAlgorithmClass="hash" w:cryptAlgorithmType="typeAny" w:cryptAlgorithmSid="4" w:cryptSpinCount="50000" w:hash="G5c6SIgLUgBEyRotNMueC4ol8PA=" w:salt="CmQFC0LqQn8+juCqDXi+y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customStyle="1" w:styleId="Funotenanker">
    <w:name w:val="Fußnotenanker"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  <w:rPr>
      <w:sz w:val="18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b/>
      <w:bCs/>
    </w:rPr>
  </w:style>
  <w:style w:type="paragraph" w:customStyle="1" w:styleId="Kopfzeile2Zeile">
    <w:name w:val="Kopfzeile 2. Zeile"/>
    <w:basedOn w:val="Funotentext"/>
    <w:qFormat/>
  </w:style>
  <w:style w:type="paragraph" w:customStyle="1" w:styleId="Ausflldatenklein">
    <w:name w:val="Ausfülldaten klein"/>
    <w:basedOn w:val="Ausflldaten"/>
    <w:qFormat/>
    <w:rPr>
      <w:sz w:val="16"/>
    </w:rPr>
  </w:style>
  <w:style w:type="paragraph" w:customStyle="1" w:styleId="Ausflldaten">
    <w:name w:val="Ausfülldaten"/>
    <w:basedOn w:val="Funotentext"/>
    <w:qFormat/>
    <w:rPr>
      <w:rFonts w:ascii="Lucida Sans Unicode" w:hAnsi="Lucida Sans Unicode"/>
      <w:b/>
      <w:sz w:val="18"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Tabellenkopf">
    <w:name w:val="Tabellenkopf"/>
    <w:basedOn w:val="Standard"/>
    <w:qFormat/>
    <w:pPr>
      <w:jc w:val="center"/>
    </w:pPr>
    <w:rPr>
      <w:b/>
      <w:bCs/>
      <w:sz w:val="18"/>
    </w:rPr>
  </w:style>
  <w:style w:type="paragraph" w:customStyle="1" w:styleId="Standardfettzentriert">
    <w:name w:val="Standard fett zentriert"/>
    <w:basedOn w:val="Standard"/>
    <w:next w:val="Standard"/>
    <w:qFormat/>
    <w:pPr>
      <w:jc w:val="center"/>
    </w:pPr>
    <w:rPr>
      <w:b/>
    </w:rPr>
  </w:style>
  <w:style w:type="paragraph" w:customStyle="1" w:styleId="Standardfett">
    <w:name w:val="Standard fett"/>
    <w:basedOn w:val="Standardfettzentriert"/>
    <w:next w:val="Standard"/>
    <w:qFormat/>
    <w:pPr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A5C"/>
    <w:rPr>
      <w:rFonts w:ascii="Arial" w:hAnsi="Arial"/>
      <w:b/>
    </w:rPr>
  </w:style>
  <w:style w:type="paragraph" w:customStyle="1" w:styleId="Formularpunkt">
    <w:name w:val="Formularpunkt"/>
    <w:basedOn w:val="Standard"/>
    <w:rsid w:val="00BA7EA9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CE73F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2.dotx" TargetMode="External" Id="Rb586762a79fe4c9e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vhb-222.dotx</ap:Template>
  <ap:DocSecurity>0</ap:DocSecurity>
  <ap:TotalTime>0</ap:TotalTime>
  <ap:Pages>2</ap:Pages>
  <ap:Words>586</ap:Words>
  <ap:Characters>3692</ap:Characters>
  <ap:Application>Microsoft Office Word</ap:Application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4270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95</cp:revision>
  <dcterms:created xsi:type="dcterms:W3CDTF">2015-08-10T14:48:00Z</dcterms:created>
  <dcterms:modified xsi:type="dcterms:W3CDTF">2022-09-09T08:36:00Z</dcterms:modified>
  <dc:language>de-DE</dc:language>
</cp:coreProperties>
</file>