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9069D" w:rsidTr="00395F20" w14:paraId="75C06381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70E4069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9069D" w:rsidP="00395F20" w:rsidRDefault="00B9069D" w14:paraId="78C9FE4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82D70B7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9069D" w:rsidP="00395F20" w:rsidRDefault="00B9069D" w14:paraId="024A04DC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26E10225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6CA92072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9069D" w:rsidP="00395F20" w:rsidRDefault="00B9069D" w14:paraId="2F4E9BE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9069D" w:rsidTr="00395F20" w14:paraId="53BED564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0B64399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1B4C289D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Physikalisch-Technische Bundesanstalt</w:t>
            </w:r>
            <w:proofErr w:type="gramStart"/>
            <w:proofErr w:type="gramEnd"/>
          </w:p>
        </w:tc>
      </w:tr>
      <w:tr w:rsidR="00B9069D" w:rsidTr="00395F20" w14:paraId="35F55342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5B0D4CAC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2843392E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11400 E1 0009</w:t>
            </w:r>
            <w:proofErr w:type="gramStart"/>
            <w:proofErr w:type="gramEnd"/>
            <w:r>
              <w:rPr>
                <w:b/>
              </w:rPr>
              <w:tab/>
              <w:t xml:space="preserve">Ergänzungsneubau Einstein-Bau</w:t>
            </w:r>
          </w:p>
        </w:tc>
      </w:tr>
      <w:tr w:rsidR="00B9069D" w:rsidTr="00395F20" w14:paraId="368AC7C6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1F87D1A3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388218B5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Labortechnische Anlagen</w:t>
            </w:r>
            <w:proofErr w:type="gramStart"/>
            <w:proofErr w:type="gramEnd"/>
          </w:p>
          <w:p w:rsidR="00B9069D" w:rsidP="00395F20" w:rsidRDefault="00B9069D" w14:paraId="71FA9DF6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9741D5" w:rsidRDefault="00773C09" w14:paraId="44DA4B3A" w14:textId="77777777">
      <w:pPr>
        <w:pStyle w:val="Titel"/>
      </w:pPr>
      <w:r>
        <w:t>Ergänzung des Angebotsschreibens</w:t>
      </w:r>
    </w:p>
    <w:p w:rsidR="009741D5" w:rsidRDefault="00773C09" w14:paraId="0584B95B" w14:textId="77777777">
      <w:pPr>
        <w:pStyle w:val="berschrift"/>
      </w:pPr>
      <w:r>
        <w:t>Verzeichnis über Art und Umfang der Leistungen, für die sich der Bieter der Kapazitäten anderer Unternehmen bedienen wird</w:t>
      </w:r>
    </w:p>
    <w:p w:rsidR="009741D5" w:rsidRDefault="00773C09" w14:paraId="4FC77DE6" w14:textId="77777777">
      <w:r>
        <w:t>Zur Ausführung der im Angebot enthaltenen Leistungen benenne ich Art und Umfang der Teilleistungen, für die ich mich/wir uns anderer Unternehmen bedienen werde(n).</w:t>
      </w:r>
    </w:p>
    <w:p w:rsidR="009741D5" w:rsidRDefault="009741D5" w14:paraId="3335AFFB" w14:textId="77777777">
      <w:pPr>
        <w:rPr>
          <w:sz w:val="8"/>
          <w:szCs w:val="8"/>
        </w:rPr>
      </w:pPr>
    </w:p>
    <w:tbl>
      <w:tblPr>
        <w:tblW w:w="978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1"/>
        <w:gridCol w:w="1828"/>
        <w:gridCol w:w="4961"/>
      </w:tblGrid>
      <w:tr w:rsidR="009741D5" w:rsidTr="00315854" w14:paraId="62A83B63" w14:textId="77777777">
        <w:trPr>
          <w:trHeight w:val="6"/>
        </w:trPr>
        <w:tc>
          <w:tcPr>
            <w:tcW w:w="29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9741D5" w:rsidRDefault="00773C09" w14:paraId="2DACF857" w14:textId="77777777">
            <w:pPr>
              <w:pStyle w:val="Tabelleninhalt"/>
              <w:jc w:val="center"/>
            </w:pPr>
            <w:r>
              <w:t>OZ/Leistungsbereich</w:t>
            </w:r>
          </w:p>
        </w:tc>
        <w:tc>
          <w:tcPr>
            <w:tcW w:w="6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1D5" w:rsidRDefault="00773C09" w14:paraId="5FBFF85F" w14:textId="77777777">
            <w:pPr>
              <w:pStyle w:val="Tabelleninhalt"/>
              <w:jc w:val="center"/>
            </w:pPr>
            <w:r>
              <w:t xml:space="preserve">Beschreibung der Teilleistungen </w:t>
            </w:r>
          </w:p>
        </w:tc>
      </w:tr>
      <w:tr w:rsidR="00C50A9F" w:rsidTr="00315854" w14:paraId="51B8F6B7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6AFB2DDD" w14:textId="5433585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BC2EE0">
              <w:pict w14:anchorId="3C85C447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9776;visibility:hidden;mso-position-horizontal-relative:text;mso-position-vertical-relative:text" o:spid="_x0000_s1071" type="#_x0000_t75">
                  <o:lock v:ext="edit" selection="t"/>
                </v:shape>
              </w:pict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411B5C83" w14:textId="19560B48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6C119A1C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FDD9E40" w14:textId="29EC7340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340CD9F0" w14:textId="14FB8B05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5B9D0171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A5220C6" w14:textId="6F0E33D1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3BC04ED4" w14:textId="11110BB2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7E1EBDF0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14D3181" w14:textId="0EE6C367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970F974" w14:textId="55FA6D13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2480DB87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C69A87B" w14:textId="45E2FE3D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C71601B" w14:textId="033761B3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083EAD18" w14:textId="77777777">
        <w:trPr>
          <w:trHeight w:val="6"/>
        </w:trPr>
        <w:tc>
          <w:tcPr>
            <w:tcW w:w="29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E729D49" w14:textId="3040505D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0E08F228" w14:textId="7EABC3CD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9741D5" w:rsidTr="00315854" w14:paraId="2E5ED384" w14:textId="77777777">
        <w:trPr>
          <w:trHeight w:val="6"/>
        </w:trPr>
        <w:tc>
          <w:tcPr>
            <w:tcW w:w="9780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 w:rsidR="009741D5" w:rsidRDefault="009741D5" w14:paraId="67832CE9" w14:textId="77777777">
            <w:pPr>
              <w:pStyle w:val="Minimalzeile"/>
              <w:keepNext/>
            </w:pPr>
          </w:p>
        </w:tc>
      </w:tr>
      <w:tr w:rsidR="009741D5" w:rsidTr="00315854" w14:paraId="24B64A77" w14:textId="77777777">
        <w:trPr>
          <w:trHeight w:val="6"/>
        </w:trPr>
        <w:tc>
          <w:tcPr>
            <w:tcW w:w="978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1D5" w:rsidRDefault="00773C09" w14:paraId="06E545E0" w14:textId="77777777">
            <w:pPr>
              <w:pStyle w:val="berschrift"/>
            </w:pPr>
            <w:r>
              <w:t>In Hinsicht auf meine/unsere wirtschaftliche und finanzielle Leistungsfähigkeit</w:t>
            </w:r>
          </w:p>
        </w:tc>
      </w:tr>
      <w:tr w:rsidR="009741D5" w:rsidTr="00315854" w14:paraId="062D9A0B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9741D5" w:rsidRDefault="00773C09" w14:paraId="00537187" w14:textId="77777777">
            <w:pPr>
              <w:keepNext/>
              <w:jc w:val="center"/>
            </w:pPr>
            <w:r>
              <w:t>Name des Unternehmens</w:t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9741D5" w:rsidRDefault="00773C09" w14:paraId="1C3707A9" w14:textId="77777777">
            <w:pPr>
              <w:jc w:val="center"/>
            </w:pPr>
            <w:r>
              <w:t>Angabe zu der von diesem Unternehmen überlassenen Eignung</w:t>
            </w:r>
          </w:p>
        </w:tc>
      </w:tr>
      <w:tr w:rsidR="00C50A9F" w:rsidTr="00315854" w14:paraId="5A21DE10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1E7B49FA" w14:textId="25078B40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AD1B536" w14:textId="40C51590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C74DFC9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6050F8FB" w14:textId="2D75D1E5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1D6CA7FA" w14:textId="63D8FA65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67E6236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5ABA042D" w14:textId="1C020826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2D3F0A64" w14:textId="160AE0AA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DA06107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198AA130" w14:textId="14FF5800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65673AB" w14:textId="3A59A9C8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31B010F4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CB737C3" w14:textId="22DFA256"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5BE3152C" w14:textId="1CD33733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</w:tbl>
    <w:p w:rsidR="009741D5" w:rsidRDefault="009741D5" w14:paraId="4A871D8F" w14:textId="77777777">
      <w:pPr>
        <w:pStyle w:val="Minimalzeile"/>
      </w:pPr>
    </w:p>
    <w:sectPr w:rsidR="009741D5" w:rsidSect="00BC2EE0">
      <w:headerReference w:type="default" r:id="rId7"/>
      <w:footerReference w:type="default" r:id="rId8"/>
      <w:pgSz w:w="11906" w:h="16838"/>
      <w:pgMar w:top="340" w:right="850" w:bottom="34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5113" w:rsidP="006A5113" w:rsidRDefault="006A5113" w14:paraId="78CA08B0" w14:textId="77777777">
      <w:r>
        <w:separator/>
      </w:r>
    </w:p>
  </w:endnote>
  <w:endnote w:type="continuationSeparator" w:id="0">
    <w:p w:rsidR="006A5113" w:rsidP="006A5113" w:rsidRDefault="006A5113" w14:paraId="37B02E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9"/>
      <w:gridCol w:w="1891"/>
    </w:tblGrid>
    <w:tr w:rsidR="00BC2EE0" w:rsidTr="00BC2EE0" w14:paraId="11AF4F00" w14:textId="77777777">
      <w:trPr>
        <w:trHeight w:val="553"/>
      </w:trPr>
      <w:tc>
        <w:tcPr>
          <w:tcW w:w="787" w:type="dxa"/>
        </w:tcPr>
        <w:p w:rsidR="00BC2EE0" w:rsidP="00BC2EE0" w:rsidRDefault="00BC2EE0" w14:paraId="32F05860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25D26F6" wp14:anchorId="0D766714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BC2EE0" w:rsidP="00BC2EE0" w:rsidRDefault="00BC2EE0" w14:paraId="497B390F" w14:textId="7C472B2A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9" w:type="dxa"/>
        </w:tcPr>
        <w:p w:rsidR="00BC2EE0" w:rsidP="00BC2EE0" w:rsidRDefault="00BC2EE0" w14:paraId="1748DAA7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C2EE0" w:rsidP="00BC2EE0" w:rsidRDefault="00BC2EE0" w14:paraId="60F90937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235_102938026.docx</w:t>
          </w:r>
          <w:proofErr w:type="gramStart"/>
          <w:proofErr w:type="gramEnd"/>
        </w:p>
      </w:tc>
      <w:tc>
        <w:tcPr>
          <w:tcW w:w="1891" w:type="dxa"/>
        </w:tcPr>
        <w:p w:rsidRPr="005448DE" w:rsidR="00BC2EE0" w:rsidP="00BC2EE0" w:rsidRDefault="00BC2EE0" w14:paraId="4CE366EF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C2EE0" w:rsidP="00BC2EE0" w:rsidRDefault="00BC2EE0" w14:paraId="4AF0C48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6A5113" w:rsidP="00315854" w:rsidRDefault="006A5113" w14:paraId="7EA8C3F3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5113" w:rsidP="006A5113" w:rsidRDefault="006A5113" w14:paraId="618A3AD5" w14:textId="77777777">
      <w:r>
        <w:separator/>
      </w:r>
    </w:p>
  </w:footnote>
  <w:footnote w:type="continuationSeparator" w:id="0">
    <w:p w:rsidR="006A5113" w:rsidP="006A5113" w:rsidRDefault="006A5113" w14:paraId="66C95D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5113" w:rsidP="006A5113" w:rsidRDefault="006A5113" w14:paraId="42C647FF" w14:textId="339BBBC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235</w:t>
    </w:r>
  </w:p>
  <w:p w:rsidR="006A5113" w:rsidP="006A5113" w:rsidRDefault="006A5113" w14:paraId="5CB49BBB" w14:textId="5060FB76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Leistungen/Kapazitäten anderer Unternehmen)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32216"/>
    <w:multiLevelType w:val="multilevel"/>
    <w:tmpl w:val="C268973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6630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D5"/>
    <w:rsid w:val="00315854"/>
    <w:rsid w:val="006A5113"/>
    <w:rsid w:val="00773C09"/>
    <w:rsid w:val="00973466"/>
    <w:rsid w:val="009741D5"/>
    <w:rsid w:val="00B9069D"/>
    <w:rsid w:val="00BC2EE0"/>
    <w:rsid w:val="00C50A9F"/>
    <w:rsid w:val="00D24294"/>
    <w:rsid w:val="00E1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A9ED437"/>
  <w:documentProtection w:edit="forms" w:enforcement="true" w:cryptProviderType="rsaFull" w:cryptAlgorithmClass="hash" w:cryptAlgorithmType="typeAny" w:cryptAlgorithmSid="4" w:cryptSpinCount="50000" w:hash="FamrslJscTpxYbB02HW1xk+38BE=" w:salt="xJpEEzyYCnV5tNPOhdUL0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 w:after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A51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5113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A51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5113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B9069D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BC2EE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5.dotx" TargetMode="External" Id="Rf17352bdfcd94d7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vhb-235.dotx</ap:Template>
  <ap:DocSecurity>0</ap:DocSecurity>
  <ap:TotalTime>0</ap:TotalTime>
  <ap:Pages>1</ap:Pages>
  <ap:Words>162</ap:Words>
  <ap:Characters>1024</ap:Characters>
  <ap:Application>Microsoft Office Word</ap:Application>
  <ap:Lines>8</ap:Lines>
  <ap:Paragraphs>2</ap:Paragraphs>
  <ap:ScaleCrop>false</ap:ScaleCrop>
  <ap:Company/>
  <ap:LinksUpToDate>false</ap:LinksUpToDate>
  <ap:CharactersWithSpaces>1184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34</cp:revision>
  <dcterms:created xsi:type="dcterms:W3CDTF">2015-09-04T11:20:00Z</dcterms:created>
  <dcterms:modified xsi:type="dcterms:W3CDTF">2022-09-09T09:27:00Z</dcterms:modified>
  <dc:language>de-DE</dc:language>
</cp:coreProperties>
</file>