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755024" w:rsidTr="00395F20" w14:paraId="5C7F0879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7CF017F5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755024" w:rsidP="00395F20" w:rsidRDefault="00755024" w14:paraId="21D3FE5A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5CD18F58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755024" w:rsidP="00395F20" w:rsidRDefault="00755024" w14:paraId="6E751C33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26E10225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1DC7CCB0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755024" w:rsidP="00395F20" w:rsidRDefault="00755024" w14:paraId="15042EAB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755024" w:rsidTr="00395F20" w14:paraId="47CA408C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1074E632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6FAFD6A4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Physikalisch-Technische Bundesanstalt</w:t>
            </w:r>
            <w:proofErr w:type="gramStart"/>
            <w:proofErr w:type="gramEnd"/>
          </w:p>
        </w:tc>
      </w:tr>
      <w:tr w:rsidR="00755024" w:rsidTr="00395F20" w14:paraId="0C936FC4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351B1526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6B0727EC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11400 E1 0009</w:t>
            </w:r>
            <w:proofErr w:type="gramStart"/>
            <w:proofErr w:type="gramEnd"/>
            <w:r>
              <w:rPr>
                <w:b/>
              </w:rPr>
              <w:tab/>
              <w:t xml:space="preserve">Ergänzungsneubau Einstein-Bau</w:t>
            </w:r>
          </w:p>
        </w:tc>
      </w:tr>
      <w:tr w:rsidR="00755024" w:rsidTr="00395F20" w14:paraId="27114EDB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0F335C64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406C25EB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Labortechnische Anlagen</w:t>
            </w:r>
            <w:proofErr w:type="gramStart"/>
            <w:proofErr w:type="gramEnd"/>
          </w:p>
          <w:p w:rsidR="00755024" w:rsidP="00395F20" w:rsidRDefault="00755024" w14:paraId="0FF78E0D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6514A9" w:rsidRDefault="00C35159" w14:paraId="6ED6C1D2" w14:textId="77777777">
      <w:r>
        <w:t> </w:t>
      </w:r>
    </w:p>
    <w:tbl>
      <w:tblPr>
        <w:tblW w:w="9780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780"/>
      </w:tblGrid>
      <w:tr w:rsidR="006514A9" w:rsidTr="0038720D" w14:paraId="1620AF17" w14:textId="77777777">
        <w:tc>
          <w:tcPr>
            <w:tcW w:w="9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6514A9" w:rsidRDefault="00C35159" w14:paraId="3FD68B87" w14:textId="77777777">
            <w:pPr>
              <w:spacing w:before="57"/>
            </w:pPr>
            <w:r>
              <w:t>Name, gesetztlicher Vertreter, Kontaktdaten des sich verpflichtenden Unternehmens</w:t>
            </w:r>
          </w:p>
          <w:p w:rsidR="006514A9" w:rsidRDefault="00E349A9" w14:paraId="24B385CC" w14:textId="118F482C">
            <w:r>
              <w:pict w14:anchorId="537E69BF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7728;visibility:hidden" o:spid="_x0000_s1032" type="#_x0000_t75">
                  <o:lock v:ext="edit" selection="t"/>
                </v:shape>
              </w:pict>
            </w:r>
            <w:r w:rsidR="00136F5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="00136F50">
              <w:instrText xml:space="preserve"> FORMTEXT </w:instrText>
            </w:r>
            <w:r w:rsidR="00136F50">
              <w:fldChar w:fldCharType="separate"/>
            </w:r>
            <w:r w:rsidR="00136F50">
              <w:rPr>
                <w:noProof/>
              </w:rPr>
              <w:t> </w:t>
            </w:r>
            <w:r w:rsidR="00136F50">
              <w:rPr>
                <w:noProof/>
              </w:rPr>
              <w:t> </w:t>
            </w:r>
            <w:r w:rsidR="00136F50">
              <w:rPr>
                <w:noProof/>
              </w:rPr>
              <w:t> </w:t>
            </w:r>
            <w:r w:rsidR="00136F50">
              <w:rPr>
                <w:noProof/>
              </w:rPr>
              <w:t> </w:t>
            </w:r>
            <w:r w:rsidR="00136F50">
              <w:rPr>
                <w:noProof/>
              </w:rPr>
              <w:t> </w:t>
            </w:r>
            <w:r w:rsidR="00136F50">
              <w:fldChar w:fldCharType="end"/>
            </w:r>
            <w:bookmarkEnd w:id="2"/>
          </w:p>
        </w:tc>
      </w:tr>
    </w:tbl>
    <w:p w:rsidR="006514A9" w:rsidRDefault="006514A9" w14:paraId="7EE9BFDF" w14:textId="77777777">
      <w:pPr>
        <w:pStyle w:val="Minimalzeile"/>
      </w:pPr>
    </w:p>
    <w:p w:rsidR="006514A9" w:rsidRDefault="00C35159" w14:paraId="6872C8E4" w14:textId="77777777">
      <w:pPr>
        <w:pStyle w:val="Titel"/>
      </w:pPr>
      <w:r>
        <w:t>Verpflichtungserklärung anderer Unternehmen</w:t>
      </w:r>
    </w:p>
    <w:p w:rsidR="006514A9" w:rsidRDefault="006514A9" w14:paraId="1691CED6" w14:textId="77777777">
      <w:pPr>
        <w:pStyle w:val="Minimalzeile"/>
      </w:pPr>
    </w:p>
    <w:tbl>
      <w:tblPr>
        <w:tblW w:w="969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92"/>
        <w:gridCol w:w="6703"/>
      </w:tblGrid>
      <w:tr w:rsidR="006514A9" w14:paraId="32B0FC47" w14:textId="77777777">
        <w:tc>
          <w:tcPr>
            <w:tcW w:w="9695" w:type="dxa"/>
            <w:gridSpan w:val="2"/>
          </w:tcPr>
          <w:p w:rsidR="006514A9" w:rsidRDefault="00C35159" w14:paraId="72B8B2D1" w14:textId="77777777">
            <w:pPr>
              <w:spacing w:before="57"/>
            </w:pPr>
            <w:r>
              <w:t>Ich/Wir verpflichte(n) mich/uns gegenüber dem Auftraggeber, im Falle der Auftragsvergabe an den o.g. Bewerber/Bieter diesem mit den erforderlichen Kapazitäten meines/unseres Unternehmens für den/die nachfolgenden Leistungsbereich(e) zur Verfügung zu stehen.</w:t>
            </w:r>
          </w:p>
        </w:tc>
      </w:tr>
      <w:tr w:rsidR="006514A9" w14:paraId="6B1D936F" w14:textId="77777777">
        <w:tc>
          <w:tcPr>
            <w:tcW w:w="9695" w:type="dxa"/>
            <w:gridSpan w:val="2"/>
            <w:tcBorders>
              <w:bottom w:val="single" w:color="000000" w:sz="2" w:space="0"/>
            </w:tcBorders>
          </w:tcPr>
          <w:p w:rsidR="006514A9" w:rsidRDefault="006514A9" w14:paraId="4ACB0F7A" w14:textId="77777777">
            <w:pPr>
              <w:pStyle w:val="Minimalzeile"/>
              <w:rPr>
                <w:szCs w:val="8"/>
              </w:rPr>
            </w:pPr>
          </w:p>
        </w:tc>
      </w:tr>
      <w:tr w:rsidR="006514A9" w14:paraId="1B3BD89C" w14:textId="77777777">
        <w:tc>
          <w:tcPr>
            <w:tcW w:w="2992" w:type="dxa"/>
            <w:tcBorders>
              <w:top w:val="single" w:color="000000" w:sz="2" w:space="0"/>
              <w:bottom w:val="single" w:color="000000" w:sz="2" w:space="0"/>
            </w:tcBorders>
          </w:tcPr>
          <w:p w:rsidR="006514A9" w:rsidRDefault="00C35159" w14:paraId="68ADFA8A" w14:textId="77777777">
            <w:pPr>
              <w:spacing w:before="57"/>
              <w:jc w:val="center"/>
            </w:pPr>
            <w:r>
              <w:t>OZ/Leistungsbereich</w:t>
            </w:r>
          </w:p>
        </w:tc>
        <w:tc>
          <w:tcPr>
            <w:tcW w:w="67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6514A9" w:rsidRDefault="00C35159" w14:paraId="75716BA7" w14:textId="77777777">
            <w:pPr>
              <w:spacing w:before="57"/>
              <w:jc w:val="center"/>
            </w:pPr>
            <w:r>
              <w:t>Beschreibung der (Teil)Leistungen</w:t>
            </w:r>
          </w:p>
        </w:tc>
      </w:tr>
      <w:tr w:rsidR="006514A9" w14:paraId="298550D9" w14:textId="77777777">
        <w:trPr>
          <w:trHeight w:val="1928"/>
        </w:trPr>
        <w:tc>
          <w:tcPr>
            <w:tcW w:w="2992" w:type="dxa"/>
            <w:tcBorders>
              <w:bottom w:val="single" w:color="000000" w:sz="2" w:space="0"/>
            </w:tcBorders>
          </w:tcPr>
          <w:p w:rsidR="006514A9" w:rsidRDefault="00136F50" w14:paraId="61F1A4B9" w14:textId="511BB7DB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6703" w:type="dxa"/>
            <w:tcBorders>
              <w:left w:val="single" w:color="000000" w:sz="2" w:space="0"/>
              <w:bottom w:val="single" w:color="000000" w:sz="2" w:space="0"/>
            </w:tcBorders>
          </w:tcPr>
          <w:p w:rsidR="006514A9" w:rsidRDefault="00136F50" w14:paraId="0E493510" w14:textId="03FB4BA4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6514A9" w14:paraId="6BBEF4C0" w14:textId="77777777">
        <w:trPr>
          <w:trHeight w:val="57"/>
        </w:trPr>
        <w:tc>
          <w:tcPr>
            <w:tcW w:w="9695" w:type="dxa"/>
            <w:gridSpan w:val="2"/>
          </w:tcPr>
          <w:p w:rsidR="006514A9" w:rsidRDefault="006514A9" w14:paraId="7A7B6AD9" w14:textId="77777777"/>
        </w:tc>
      </w:tr>
      <w:tr w:rsidR="006514A9" w14:paraId="489FAA90" w14:textId="77777777">
        <w:trPr>
          <w:trHeight w:val="57"/>
        </w:trPr>
        <w:tc>
          <w:tcPr>
            <w:tcW w:w="9695" w:type="dxa"/>
            <w:gridSpan w:val="2"/>
          </w:tcPr>
          <w:p w:rsidR="006514A9" w:rsidRDefault="006514A9" w14:paraId="17C05593" w14:textId="77777777"/>
        </w:tc>
      </w:tr>
      <w:tr w:rsidR="006514A9" w14:paraId="5103201A" w14:textId="77777777">
        <w:trPr>
          <w:trHeight w:val="57"/>
        </w:trPr>
        <w:tc>
          <w:tcPr>
            <w:tcW w:w="9695" w:type="dxa"/>
            <w:gridSpan w:val="2"/>
            <w:tcBorders>
              <w:bottom w:val="single" w:color="000000" w:sz="2" w:space="0"/>
            </w:tcBorders>
          </w:tcPr>
          <w:p w:rsidR="006514A9" w:rsidRDefault="00136F50" w14:paraId="305F3F10" w14:textId="55BB810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:rsidR="006514A9" w:rsidRDefault="00C35159" w14:paraId="7FF376BC" w14:textId="77777777">
      <w:r>
        <w:t>(Ort, Datum, Unterschrift)</w:t>
      </w:r>
    </w:p>
    <w:tbl>
      <w:tblPr>
        <w:tblW w:w="969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1"/>
        <w:gridCol w:w="9334"/>
      </w:tblGrid>
      <w:tr w:rsidR="006514A9" w14:paraId="51D1BA0B" w14:textId="77777777">
        <w:trPr>
          <w:trHeight w:val="283"/>
        </w:trPr>
        <w:tc>
          <w:tcPr>
            <w:tcW w:w="9695" w:type="dxa"/>
            <w:gridSpan w:val="2"/>
          </w:tcPr>
          <w:p w:rsidR="006514A9" w:rsidRDefault="006514A9" w14:paraId="3A1EFCB7" w14:textId="77777777"/>
        </w:tc>
      </w:tr>
      <w:tr w:rsidR="006514A9" w14:paraId="6FE934AE" w14:textId="77777777">
        <w:trPr>
          <w:trHeight w:val="283"/>
        </w:trPr>
        <w:tc>
          <w:tcPr>
            <w:tcW w:w="9695" w:type="dxa"/>
            <w:gridSpan w:val="2"/>
          </w:tcPr>
          <w:p w:rsidR="006514A9" w:rsidRDefault="006514A9" w14:paraId="75DB0F5C" w14:textId="77777777"/>
        </w:tc>
      </w:tr>
      <w:tr w:rsidR="006514A9" w14:paraId="45A87EFE" w14:textId="77777777">
        <w:trPr>
          <w:trHeight w:val="283"/>
        </w:trPr>
        <w:sdt>
          <w:sdtPr>
            <w:id w:val="-57759343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61" w:type="dxa"/>
              </w:tcPr>
              <w:p w:rsidR="006514A9" w:rsidRDefault="002007A1" w14:paraId="6096E594" w14:textId="00FA555B">
                <w:pPr>
                  <w:spacing w:before="57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34" w:type="dxa"/>
          </w:tcPr>
          <w:p w:rsidR="006514A9" w:rsidRDefault="00C35159" w14:paraId="17F24E09" w14:textId="77777777">
            <w:pPr>
              <w:spacing w:before="57"/>
            </w:pPr>
            <w:r>
              <w:t>Der Bewerber bzw. Bieter nimmt zum Nachweis seiner Eignung die wirtschaftliche und finanzielle Leistungsfähigkeit meines/unseres Unternehmens in Anspruch. Ich/Wir verpflichte(n) mich/uns gegenüber dem Auftraggeber, im Falle der Auftragsvergabe an den o.g. Bewerber/Bieter mit diesem gemeinsam für die Auftragsausführung zu haften.</w:t>
            </w:r>
            <w:r>
              <w:rPr>
                <w:rStyle w:val="Funotenanker"/>
              </w:rPr>
              <w:footnoteReference w:id="1"/>
            </w:r>
          </w:p>
        </w:tc>
      </w:tr>
      <w:tr w:rsidR="006514A9" w14:paraId="2524089F" w14:textId="77777777">
        <w:trPr>
          <w:trHeight w:val="283"/>
        </w:trPr>
        <w:tc>
          <w:tcPr>
            <w:tcW w:w="9695" w:type="dxa"/>
            <w:gridSpan w:val="2"/>
          </w:tcPr>
          <w:p w:rsidR="006514A9" w:rsidRDefault="006514A9" w14:paraId="6C1CBA4D" w14:textId="77777777"/>
        </w:tc>
      </w:tr>
      <w:tr w:rsidR="006514A9" w14:paraId="20CAAF7D" w14:textId="77777777">
        <w:trPr>
          <w:trHeight w:val="283"/>
        </w:trPr>
        <w:tc>
          <w:tcPr>
            <w:tcW w:w="9695" w:type="dxa"/>
            <w:gridSpan w:val="2"/>
          </w:tcPr>
          <w:p w:rsidR="006514A9" w:rsidRDefault="006514A9" w14:paraId="726B7DEC" w14:textId="77777777"/>
        </w:tc>
      </w:tr>
      <w:tr w:rsidR="006514A9" w14:paraId="12E83747" w14:textId="77777777">
        <w:trPr>
          <w:trHeight w:val="283"/>
        </w:trPr>
        <w:tc>
          <w:tcPr>
            <w:tcW w:w="9695" w:type="dxa"/>
            <w:gridSpan w:val="2"/>
            <w:tcBorders>
              <w:bottom w:val="single" w:color="000000" w:sz="2" w:space="0"/>
            </w:tcBorders>
          </w:tcPr>
          <w:p w:rsidR="006514A9" w:rsidRDefault="00136F50" w14:paraId="1ABAFF7E" w14:textId="376EB4D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6514A9" w14:paraId="3DDC968C" w14:textId="77777777">
        <w:trPr>
          <w:trHeight w:val="283"/>
        </w:trPr>
        <w:tc>
          <w:tcPr>
            <w:tcW w:w="9695" w:type="dxa"/>
            <w:gridSpan w:val="2"/>
          </w:tcPr>
          <w:p w:rsidR="006514A9" w:rsidRDefault="00C35159" w14:paraId="719D629A" w14:textId="77777777">
            <w:r>
              <w:t>(Ort, Datum, Unterschrift)</w:t>
            </w:r>
          </w:p>
        </w:tc>
      </w:tr>
      <w:tr w:rsidR="006514A9" w14:paraId="35F5A279" w14:textId="77777777">
        <w:trPr>
          <w:trHeight w:val="283"/>
        </w:trPr>
        <w:tc>
          <w:tcPr>
            <w:tcW w:w="361" w:type="dxa"/>
          </w:tcPr>
          <w:p w:rsidR="006514A9" w:rsidRDefault="006514A9" w14:paraId="52884237" w14:textId="77777777"/>
        </w:tc>
        <w:tc>
          <w:tcPr>
            <w:tcW w:w="9334" w:type="dxa"/>
          </w:tcPr>
          <w:p w:rsidR="006514A9" w:rsidRDefault="006514A9" w14:paraId="50610B26" w14:textId="77777777"/>
        </w:tc>
      </w:tr>
      <w:tr w:rsidR="006514A9" w14:paraId="208CC2A8" w14:textId="77777777">
        <w:trPr>
          <w:trHeight w:val="283"/>
        </w:trPr>
        <w:tc>
          <w:tcPr>
            <w:tcW w:w="9695" w:type="dxa"/>
            <w:gridSpan w:val="2"/>
          </w:tcPr>
          <w:p w:rsidR="006514A9" w:rsidRDefault="00C35159" w14:paraId="2B66C47D" w14:textId="77777777">
            <w:pPr>
              <w:spacing w:before="57"/>
            </w:pPr>
            <w:r>
              <w:t>Anmerkung: Sofern Verpflichtungserklärungen in Kopie oder als Telefax vorgelegt werden, behält sich die Vergabestelle vor, die Originale zu verlangen.</w:t>
            </w:r>
          </w:p>
        </w:tc>
      </w:tr>
    </w:tbl>
    <w:p w:rsidR="006514A9" w:rsidRDefault="006514A9" w14:paraId="5314794D" w14:textId="77777777">
      <w:pPr>
        <w:pStyle w:val="Minimalzeile"/>
      </w:pPr>
    </w:p>
    <w:sectPr w:rsidR="006514A9" w:rsidSect="00E349A9">
      <w:headerReference w:type="default" r:id="rId7"/>
      <w:footerReference w:type="default" r:id="rId8"/>
      <w:pgSz w:w="11906" w:h="16838"/>
      <w:pgMar w:top="993" w:right="850" w:bottom="34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5703" w:rsidRDefault="00C35159" w14:paraId="7EA14266" w14:textId="77777777">
      <w:r>
        <w:separator/>
      </w:r>
    </w:p>
  </w:endnote>
  <w:endnote w:type="continuationSeparator" w:id="0">
    <w:p w:rsidR="00CB5703" w:rsidRDefault="00C35159" w14:paraId="5C6810B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2474"/>
      <w:gridCol w:w="5391"/>
      <w:gridCol w:w="1899"/>
    </w:tblGrid>
    <w:tr w:rsidR="00E349A9" w:rsidTr="00E349A9" w14:paraId="7B9A9F02" w14:textId="77777777">
      <w:trPr>
        <w:trHeight w:val="553"/>
      </w:trPr>
      <w:tc>
        <w:tcPr>
          <w:tcW w:w="787" w:type="dxa"/>
        </w:tcPr>
        <w:p w:rsidR="00E349A9" w:rsidP="00E349A9" w:rsidRDefault="00E349A9" w14:paraId="1F1935FA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3BBDFEBA" wp14:anchorId="75D306EF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20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74" w:type="dxa"/>
        </w:tcPr>
        <w:p w:rsidR="00E349A9" w:rsidP="00E349A9" w:rsidRDefault="00E349A9" w14:paraId="25388C6B" w14:textId="237D5C6B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</w:p>
      </w:tc>
      <w:tc>
        <w:tcPr>
          <w:tcW w:w="5391" w:type="dxa"/>
        </w:tcPr>
        <w:p w:rsidR="00E349A9" w:rsidP="00E349A9" w:rsidRDefault="00E349A9" w14:paraId="056F9B20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E349A9" w:rsidP="00E349A9" w:rsidRDefault="00E349A9" w14:paraId="259EBB39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236_102938026.docx</w:t>
          </w:r>
          <w:proofErr w:type="gramStart"/>
          <w:proofErr w:type="gramEnd"/>
        </w:p>
      </w:tc>
      <w:tc>
        <w:tcPr>
          <w:tcW w:w="1899" w:type="dxa"/>
        </w:tcPr>
        <w:p w:rsidRPr="005448DE" w:rsidR="00E349A9" w:rsidP="00E349A9" w:rsidRDefault="00E349A9" w14:paraId="55812DB5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E349A9" w:rsidP="00E349A9" w:rsidRDefault="00E349A9" w14:paraId="57C354D7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056748" w:rsidP="0038720D" w:rsidRDefault="00056748" w14:paraId="7BFFD66D" w14:textId="0968BA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14A9" w:rsidRDefault="00C35159" w14:paraId="1DC2FD8C" w14:textId="77777777">
      <w:pPr>
        <w:rPr>
          <w:sz w:val="12"/>
        </w:rPr>
      </w:pPr>
      <w:r>
        <w:separator/>
      </w:r>
    </w:p>
  </w:footnote>
  <w:footnote w:type="continuationSeparator" w:id="0">
    <w:p w:rsidR="006514A9" w:rsidRDefault="00C35159" w14:paraId="1097BB8A" w14:textId="77777777">
      <w:pPr>
        <w:rPr>
          <w:sz w:val="12"/>
        </w:rPr>
      </w:pPr>
      <w:r>
        <w:continuationSeparator/>
      </w:r>
    </w:p>
  </w:footnote>
  <w:footnote w:id="1">
    <w:p w:rsidR="006514A9" w:rsidRDefault="00C35159" w14:paraId="679D0DA1" w14:textId="77777777">
      <w:pPr>
        <w:pStyle w:val="Funotentext"/>
        <w:rPr>
          <w:szCs w:val="16"/>
        </w:rPr>
      </w:pPr>
      <w:r>
        <w:rPr>
          <w:rStyle w:val="Funotenzeichen"/>
        </w:rPr>
        <w:footnoteRef/>
      </w:r>
      <w:r>
        <w:rPr>
          <w:szCs w:val="16"/>
        </w:rPr>
        <w:tab/>
        <w:t>Diese Erklärung muss abgegeben werden, wenn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748" w:rsidP="00056748" w:rsidRDefault="00056748" w14:paraId="32537E71" w14:textId="619C1A5A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236</w:t>
    </w:r>
  </w:p>
  <w:p w:rsidR="00056748" w:rsidP="00056748" w:rsidRDefault="00056748" w14:paraId="51DF8866" w14:textId="26AD9D1A">
    <w:pPr>
      <w:pStyle w:val="Kopfzeile"/>
      <w:jc w:val="right"/>
      <w:rPr>
        <w:rFonts w:ascii="ArialMT" w:hAnsi="ArialMT" w:cs="ArialMT"/>
        <w:kern w:val="0"/>
        <w:sz w:val="16"/>
        <w:szCs w:val="16"/>
        <w:lang w:bidi="ar-SA"/>
      </w:rPr>
    </w:pPr>
    <w:r>
      <w:rPr>
        <w:rFonts w:ascii="ArialMT" w:hAnsi="ArialMT" w:cs="ArialMT"/>
        <w:kern w:val="0"/>
        <w:sz w:val="16"/>
        <w:szCs w:val="16"/>
        <w:lang w:bidi="ar-SA"/>
      </w:rPr>
      <w:t>(Verpflichtungserklärung anderer Unternehmen)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95DAE"/>
    <w:multiLevelType w:val="multilevel"/>
    <w:tmpl w:val="54A6BCB0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17391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A9"/>
    <w:rsid w:val="00056748"/>
    <w:rsid w:val="00136F50"/>
    <w:rsid w:val="002007A1"/>
    <w:rsid w:val="002B43D8"/>
    <w:rsid w:val="0038720D"/>
    <w:rsid w:val="00460F93"/>
    <w:rsid w:val="006514A9"/>
    <w:rsid w:val="00755024"/>
    <w:rsid w:val="00C35159"/>
    <w:rsid w:val="00CB5703"/>
    <w:rsid w:val="00E3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fillcolor="none"/>
    </o:shapedefaults>
    <o:shapelayout v:ext="edit">
      <o:idmap v:ext="edit" data="1"/>
    </o:shapelayout>
  </w:shapeDefaults>
  <w:decimalSymbol w:val=","/>
  <w:listSeparator w:val=";"/>
  <w14:docId w14:val="6C3369DE"/>
  <w:documentProtection w:edit="forms" w:enforcement="true" w:cryptProviderType="rsaFull" w:cryptAlgorithmClass="hash" w:cryptAlgorithmType="typeAny" w:cryptAlgorithmSid="4" w:cryptSpinCount="50000" w:hash="uwWYfkapUFn2ElS3FHdludm+a0I=" w:salt="ZlimRhaxtVnMyCW26+jYW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qFormat/>
    <w:rPr>
      <w:rFonts w:ascii="Arial" w:hAnsi="Arial"/>
      <w:b/>
      <w:sz w:val="22"/>
      <w:shd w:val="clear" w:color="auto" w:fill="auto"/>
      <w:vertAlign w:val="superscript"/>
    </w:rPr>
  </w:style>
  <w:style w:type="character" w:customStyle="1" w:styleId="Funotenanker">
    <w:name w:val="Fußnotenanker"/>
    <w:rPr>
      <w:rFonts w:ascii="Arial" w:hAnsi="Arial"/>
      <w:b/>
      <w:vertAlign w:val="superscript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  <w:spacing w:before="57" w:after="57"/>
    </w:pPr>
    <w:rPr>
      <w:bCs/>
      <w:sz w:val="24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Kommentartext">
    <w:name w:val="annotation text"/>
    <w:basedOn w:val="Textkrper"/>
    <w:pPr>
      <w:ind w:left="2268"/>
    </w:pPr>
  </w:style>
  <w:style w:type="paragraph" w:customStyle="1" w:styleId="Minimalzeile">
    <w:name w:val="Minimalzeile"/>
    <w:basedOn w:val="Standard"/>
    <w:qFormat/>
    <w:rPr>
      <w:sz w:val="8"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05674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56748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05674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56748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755024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E349A9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6.dotx" TargetMode="External" Id="Rd36b1c142c2d4697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vhb-236.dotx</ap:Template>
  <ap:DocSecurity>0</ap:DocSecurity>
  <ap:TotalTime>0</ap:TotalTime>
  <ap:Pages>1</ap:Pages>
  <ap:Words>178</ap:Words>
  <ap:Characters>1128</ap:Characters>
  <ap:Application>Microsoft Office Word</ap:Application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1304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31</cp:revision>
  <dcterms:created xsi:type="dcterms:W3CDTF">2015-09-04T11:20:00Z</dcterms:created>
  <dcterms:modified xsi:type="dcterms:W3CDTF">2022-09-09T09:33:00Z</dcterms:modified>
  <dc:language>de-DE</dc:language>
</cp:coreProperties>
</file>