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26E10225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Physikalisch-Technische Bundesanstalt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11400 E1 0009</w:t>
            </w:r>
            <w:proofErr w:type="gramStart"/>
            <w:proofErr w:type="gramEnd"/>
            <w:r>
              <w:rPr>
                <w:b/>
              </w:rPr>
              <w:tab/>
              <w:t xml:space="preserve">Ergänzungsneubau Einstein-Bau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Labortechnische Anlagen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221_102938026.docx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bI6lCsjrxjhzMn8TyDyUQRXImKI=" w:salt="T1a7K1sMVqLGVCA9+Oshy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9f97a8fe4dea4cb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