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2026-03-05-0004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Dachabdichtungsarbeiten Feuerwehr Birk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Dachabdichtungs- und -dämmarbeiten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