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2026-03-05-0004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 Feuerwehr Birk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Dachabdichtungs- und -dämmarbeiten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