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2026-03-05-0004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06.03.2026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Dachabdichtungsarbeiten Feuerwehr Birk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Dachabdichtungs- und -dämmarbeiten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