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Dachabdichtungsarbeiten Feuerwehr Birk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2026-03-05-0004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Dachabdichtungs- und -dämmarbeiten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