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005-25-00868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AC(Bund)/Aachen/LöKa/Neubau UIII+V/Baustelleneinrichtung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Baustelleneinrichtung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